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6CB" w:rsidRPr="00B32D8B" w:rsidRDefault="00A816CB">
      <w:pPr>
        <w:rPr>
          <w:rFonts w:ascii="Times New Roman" w:hAnsi="Times New Roman"/>
          <w:sz w:val="28"/>
          <w:szCs w:val="28"/>
        </w:rPr>
      </w:pPr>
      <w:r w:rsidRPr="00B32D8B">
        <w:rPr>
          <w:rFonts w:ascii="Times New Roman" w:hAnsi="Times New Roman"/>
          <w:sz w:val="28"/>
          <w:szCs w:val="28"/>
        </w:rPr>
        <w:t>Справка</w:t>
      </w:r>
    </w:p>
    <w:p w:rsidR="00A816CB" w:rsidRDefault="00A816CB" w:rsidP="00EC737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32D8B">
        <w:rPr>
          <w:rFonts w:ascii="Times New Roman" w:hAnsi="Times New Roman"/>
          <w:sz w:val="28"/>
          <w:szCs w:val="28"/>
        </w:rPr>
        <w:t xml:space="preserve">Сведения о доходах -об имуществе и обязательствах имущественного характера </w:t>
      </w:r>
      <w:r>
        <w:rPr>
          <w:rFonts w:ascii="Times New Roman" w:hAnsi="Times New Roman"/>
          <w:sz w:val="28"/>
          <w:szCs w:val="28"/>
        </w:rPr>
        <w:t>руководителя муниципального</w:t>
      </w:r>
      <w:r w:rsidRPr="00B32D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учреждения</w:t>
      </w:r>
      <w:r w:rsidRPr="00B32D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 xml:space="preserve">городского поселения г. Краснослободск Среднеахтубинского муниципального района Волгоградской области, а также их супругов и несовершеннолетних </w:t>
      </w:r>
      <w:r>
        <w:rPr>
          <w:rFonts w:ascii="Times New Roman" w:hAnsi="Times New Roman"/>
          <w:sz w:val="28"/>
          <w:szCs w:val="28"/>
        </w:rPr>
        <w:t>детей за периоды с 1 января 2018года по 31 декабря 2018</w:t>
      </w:r>
      <w:r w:rsidRPr="00B32D8B">
        <w:rPr>
          <w:rFonts w:ascii="Times New Roman" w:hAnsi="Times New Roman"/>
          <w:sz w:val="28"/>
          <w:szCs w:val="28"/>
        </w:rPr>
        <w:t xml:space="preserve"> года.</w:t>
      </w:r>
    </w:p>
    <w:p w:rsidR="00A816CB" w:rsidRDefault="00A816CB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Семенова В.Г.- директор Муниципального Казенного Учреждения  Культуры « Краснослободский ГКДЦ «Остров»     </w:t>
      </w:r>
    </w:p>
    <w:p w:rsidR="00A816CB" w:rsidRDefault="00A816CB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16CB" w:rsidRDefault="00A816CB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 за отчетный период:  630 615  рублей 24 коп.</w:t>
      </w:r>
    </w:p>
    <w:p w:rsidR="00A816CB" w:rsidRDefault="00A816CB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  нет;</w:t>
      </w:r>
    </w:p>
    <w:p w:rsidR="00A816CB" w:rsidRDefault="00A816CB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участки:  нет;</w:t>
      </w:r>
    </w:p>
    <w:p w:rsidR="00A816CB" w:rsidRPr="00EC7376" w:rsidRDefault="00A816CB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 нет;</w:t>
      </w:r>
    </w:p>
    <w:p w:rsidR="00A816CB" w:rsidRDefault="00A816CB" w:rsidP="00206D2C">
      <w:pPr>
        <w:pStyle w:val="ConsPlusNormal"/>
        <w:jc w:val="both"/>
        <w:rPr>
          <w:szCs w:val="28"/>
        </w:rPr>
      </w:pPr>
      <w:r>
        <w:rPr>
          <w:szCs w:val="28"/>
        </w:rPr>
        <w:t>Жилой дом: нет;</w:t>
      </w:r>
    </w:p>
    <w:p w:rsidR="00A816CB" w:rsidRPr="00EC7376" w:rsidRDefault="00A816CB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Квартира:  индивидуальная собственность   34,2 кв.м. страна РФ</w:t>
      </w:r>
    </w:p>
    <w:p w:rsidR="00A816CB" w:rsidRDefault="00A816CB" w:rsidP="00206D2C">
      <w:pPr>
        <w:pStyle w:val="ConsPlusNormal"/>
        <w:jc w:val="both"/>
      </w:pPr>
    </w:p>
    <w:p w:rsidR="00A816CB" w:rsidRPr="00EC7376" w:rsidRDefault="00A816CB" w:rsidP="00206D2C">
      <w:pPr>
        <w:tabs>
          <w:tab w:val="left" w:pos="915"/>
        </w:tabs>
        <w:spacing w:after="0" w:line="240" w:lineRule="auto"/>
        <w:jc w:val="both"/>
        <w:rPr>
          <w:lang w:eastAsia="ru-RU"/>
        </w:rPr>
      </w:pPr>
      <w:r>
        <w:rPr>
          <w:lang w:eastAsia="ru-RU"/>
        </w:rPr>
        <w:t xml:space="preserve"> </w:t>
      </w:r>
    </w:p>
    <w:sectPr w:rsidR="00A816CB" w:rsidRPr="00EC7376" w:rsidSect="00E5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2D8B"/>
    <w:rsid w:val="00016B21"/>
    <w:rsid w:val="00116D06"/>
    <w:rsid w:val="0012239B"/>
    <w:rsid w:val="0013498D"/>
    <w:rsid w:val="0015246B"/>
    <w:rsid w:val="001618CB"/>
    <w:rsid w:val="001838A2"/>
    <w:rsid w:val="001A5777"/>
    <w:rsid w:val="001B54F3"/>
    <w:rsid w:val="001D259B"/>
    <w:rsid w:val="001D4232"/>
    <w:rsid w:val="00203441"/>
    <w:rsid w:val="00206D2C"/>
    <w:rsid w:val="00294B6B"/>
    <w:rsid w:val="002D7F9E"/>
    <w:rsid w:val="002E02DD"/>
    <w:rsid w:val="00300B6A"/>
    <w:rsid w:val="00344F8C"/>
    <w:rsid w:val="00393CBA"/>
    <w:rsid w:val="0042106A"/>
    <w:rsid w:val="004346D5"/>
    <w:rsid w:val="00443A02"/>
    <w:rsid w:val="0045592E"/>
    <w:rsid w:val="004700FE"/>
    <w:rsid w:val="004B5D34"/>
    <w:rsid w:val="005717F2"/>
    <w:rsid w:val="00642BB5"/>
    <w:rsid w:val="00683AD1"/>
    <w:rsid w:val="006B4343"/>
    <w:rsid w:val="006C7B2A"/>
    <w:rsid w:val="008F4542"/>
    <w:rsid w:val="008F5753"/>
    <w:rsid w:val="00900C2C"/>
    <w:rsid w:val="009167C8"/>
    <w:rsid w:val="0093290B"/>
    <w:rsid w:val="00974167"/>
    <w:rsid w:val="009A083E"/>
    <w:rsid w:val="009E019F"/>
    <w:rsid w:val="009E0D33"/>
    <w:rsid w:val="00A4390B"/>
    <w:rsid w:val="00A439DC"/>
    <w:rsid w:val="00A816CB"/>
    <w:rsid w:val="00A95DD9"/>
    <w:rsid w:val="00AD6506"/>
    <w:rsid w:val="00B32D8B"/>
    <w:rsid w:val="00B66943"/>
    <w:rsid w:val="00BA345C"/>
    <w:rsid w:val="00C83B49"/>
    <w:rsid w:val="00CB7294"/>
    <w:rsid w:val="00CE3E2A"/>
    <w:rsid w:val="00CF1E65"/>
    <w:rsid w:val="00D21BF0"/>
    <w:rsid w:val="00D3314E"/>
    <w:rsid w:val="00DD3A3F"/>
    <w:rsid w:val="00E23AFA"/>
    <w:rsid w:val="00E52457"/>
    <w:rsid w:val="00E54EC7"/>
    <w:rsid w:val="00EC7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45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E02DD"/>
    <w:pPr>
      <w:widowControl w:val="0"/>
      <w:autoSpaceDE w:val="0"/>
      <w:autoSpaceDN w:val="0"/>
    </w:pPr>
    <w:rPr>
      <w:rFonts w:ascii="Times New Roman" w:hAnsi="Times New Roman"/>
      <w:sz w:val="28"/>
      <w:szCs w:val="20"/>
    </w:rPr>
  </w:style>
  <w:style w:type="paragraph" w:customStyle="1" w:styleId="ConsPlusNonformat">
    <w:name w:val="ConsPlusNonformat"/>
    <w:uiPriority w:val="99"/>
    <w:rsid w:val="002E02D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229</TotalTime>
  <Pages>1</Pages>
  <Words>99</Words>
  <Characters>570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Ксения-1</dc:creator>
  <cp:keywords/>
  <dc:description/>
  <cp:lastModifiedBy>User</cp:lastModifiedBy>
  <cp:revision>18</cp:revision>
  <dcterms:created xsi:type="dcterms:W3CDTF">2014-11-04T07:10:00Z</dcterms:created>
  <dcterms:modified xsi:type="dcterms:W3CDTF">2019-05-21T06:36:00Z</dcterms:modified>
</cp:coreProperties>
</file>