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46" w:rsidRDefault="006E5246" w:rsidP="00291037">
      <w:pPr>
        <w:rPr>
          <w:rFonts w:ascii="Arial Narrow" w:hAnsi="Arial Narrow"/>
          <w:b/>
          <w:sz w:val="26"/>
          <w:szCs w:val="26"/>
        </w:rPr>
      </w:pPr>
    </w:p>
    <w:p w:rsidR="005A7CFD" w:rsidRPr="00666DEA" w:rsidRDefault="005A7CFD" w:rsidP="00291037">
      <w:pPr>
        <w:rPr>
          <w:rFonts w:ascii="ISOCPEUR" w:hAnsi="ISOCPEUR"/>
          <w:b/>
          <w:sz w:val="26"/>
          <w:szCs w:val="26"/>
        </w:rPr>
      </w:pPr>
      <w:r w:rsidRPr="00666DEA">
        <w:rPr>
          <w:rFonts w:ascii="ISOCPEUR" w:hAnsi="ISOCPEUR"/>
          <w:b/>
          <w:sz w:val="26"/>
          <w:szCs w:val="26"/>
        </w:rPr>
        <w:t>Состав проекта планировки территории</w:t>
      </w:r>
    </w:p>
    <w:p w:rsidR="006E5246" w:rsidRPr="00666DEA" w:rsidRDefault="006E5246" w:rsidP="00291037">
      <w:pPr>
        <w:rPr>
          <w:rFonts w:ascii="ISOCPEUR" w:hAnsi="ISOCPEUR"/>
          <w:b/>
          <w:sz w:val="12"/>
          <w:szCs w:val="12"/>
        </w:rPr>
      </w:pPr>
    </w:p>
    <w:tbl>
      <w:tblPr>
        <w:tblpPr w:leftFromText="180" w:rightFromText="180" w:vertAnchor="text" w:horzAnchor="margin" w:tblpX="74" w:tblpY="22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4"/>
        <w:gridCol w:w="4423"/>
        <w:gridCol w:w="851"/>
        <w:gridCol w:w="708"/>
        <w:gridCol w:w="1747"/>
      </w:tblGrid>
      <w:tr w:rsidR="00BA1DC4" w:rsidRPr="00666DEA" w:rsidTr="008901E3">
        <w:trPr>
          <w:trHeight w:val="36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BA1DC4" w:rsidP="00BA1DC4">
            <w:pPr>
              <w:ind w:left="-156" w:right="-23" w:firstLine="156"/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Обозначение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BA1DC4" w:rsidP="00BA1DC4">
            <w:pPr>
              <w:ind w:left="-156" w:right="-23" w:firstLine="156"/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Наименование</w:t>
            </w:r>
          </w:p>
        </w:tc>
        <w:tc>
          <w:tcPr>
            <w:tcW w:w="3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C4" w:rsidRPr="00666DEA" w:rsidRDefault="00BA1DC4" w:rsidP="00BA1DC4">
            <w:pPr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№№</w:t>
            </w:r>
          </w:p>
        </w:tc>
      </w:tr>
      <w:tr w:rsidR="00BA1DC4" w:rsidRPr="00666DEA" w:rsidTr="008901E3">
        <w:trPr>
          <w:trHeight w:val="36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BA1DC4" w:rsidP="00BA1DC4">
            <w:pPr>
              <w:rPr>
                <w:rFonts w:ascii="ISOCPEUR" w:hAnsi="ISOCPEUR"/>
                <w:sz w:val="22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BA1DC4" w:rsidP="00BA1DC4">
            <w:pPr>
              <w:rPr>
                <w:rFonts w:ascii="ISOCPEUR" w:hAnsi="ISOCPEUR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BA1DC4" w:rsidP="00BA1DC4">
            <w:pPr>
              <w:ind w:left="-108"/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части прое</w:t>
            </w:r>
            <w:r w:rsidRPr="00666DEA">
              <w:rPr>
                <w:rFonts w:ascii="ISOCPEUR" w:hAnsi="ISOCPEUR"/>
                <w:sz w:val="22"/>
              </w:rPr>
              <w:t>к</w:t>
            </w:r>
            <w:r w:rsidRPr="00666DEA">
              <w:rPr>
                <w:rFonts w:ascii="ISOCPEUR" w:hAnsi="ISOCPEUR"/>
                <w:sz w:val="22"/>
              </w:rPr>
              <w:t>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BA1DC4" w:rsidP="00BA1DC4">
            <w:pPr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т</w:t>
            </w:r>
            <w:r w:rsidRPr="00666DEA">
              <w:rPr>
                <w:rFonts w:ascii="ISOCPEUR" w:hAnsi="ISOCPEUR"/>
                <w:sz w:val="22"/>
              </w:rPr>
              <w:t>о</w:t>
            </w:r>
            <w:r w:rsidRPr="00666DEA">
              <w:rPr>
                <w:rFonts w:ascii="ISOCPEUR" w:hAnsi="ISOCPEUR"/>
                <w:sz w:val="22"/>
              </w:rPr>
              <w:t>ма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BA1DC4" w:rsidP="00BA1DC4">
            <w:pPr>
              <w:ind w:left="-108"/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 xml:space="preserve"> Графического</w:t>
            </w:r>
          </w:p>
          <w:p w:rsidR="00BA1DC4" w:rsidRPr="00666DEA" w:rsidRDefault="00BA1DC4" w:rsidP="00BA1DC4">
            <w:pPr>
              <w:ind w:left="-108"/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материала</w:t>
            </w:r>
          </w:p>
        </w:tc>
      </w:tr>
      <w:tr w:rsidR="00BA1DC4" w:rsidRPr="00666DEA" w:rsidTr="008901E3">
        <w:trPr>
          <w:trHeight w:val="431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C4" w:rsidRPr="00666DEA" w:rsidRDefault="00893869" w:rsidP="00BA1DC4">
            <w:pPr>
              <w:jc w:val="center"/>
              <w:rPr>
                <w:rFonts w:ascii="ISOCPEUR" w:hAnsi="ISOCPEUR"/>
                <w:b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="00BA1DC4" w:rsidRPr="00666DEA">
              <w:rPr>
                <w:rFonts w:ascii="ISOCPEUR" w:hAnsi="ISOCPEUR"/>
                <w:bCs/>
                <w:sz w:val="22"/>
              </w:rPr>
              <w:t>ППТ.ОЧ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1E3" w:rsidRDefault="00BA1DC4" w:rsidP="00BA1DC4">
            <w:pPr>
              <w:ind w:left="-51" w:right="-23"/>
              <w:rPr>
                <w:rFonts w:ascii="ISOCPEUR" w:hAnsi="ISOCPEUR"/>
                <w:b/>
                <w:sz w:val="22"/>
              </w:rPr>
            </w:pPr>
            <w:r w:rsidRPr="00666DEA">
              <w:rPr>
                <w:rFonts w:ascii="ISOCPEUR" w:hAnsi="ISOCPEUR"/>
                <w:b/>
                <w:sz w:val="22"/>
              </w:rPr>
              <w:t xml:space="preserve">Проект планировки территории. </w:t>
            </w:r>
          </w:p>
          <w:p w:rsidR="00BA1DC4" w:rsidRPr="00666DEA" w:rsidRDefault="008901E3" w:rsidP="00BA1DC4">
            <w:pPr>
              <w:ind w:left="-51" w:right="-23"/>
              <w:rPr>
                <w:rFonts w:ascii="ISOCPEUR" w:hAnsi="ISOCPEUR"/>
                <w:b/>
                <w:sz w:val="22"/>
              </w:rPr>
            </w:pPr>
            <w:r>
              <w:rPr>
                <w:rFonts w:ascii="ISOCPEUR" w:hAnsi="ISOCPEUR"/>
                <w:b/>
                <w:sz w:val="22"/>
              </w:rPr>
              <w:t>Основна</w:t>
            </w:r>
            <w:r w:rsidR="00BA1DC4" w:rsidRPr="00666DEA">
              <w:rPr>
                <w:rFonts w:ascii="ISOCPEUR" w:hAnsi="ISOCPEUR"/>
                <w:b/>
                <w:sz w:val="22"/>
              </w:rPr>
              <w:t>я часть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C4" w:rsidRPr="00666DEA" w:rsidRDefault="00BA1DC4" w:rsidP="00BA1DC4">
            <w:pPr>
              <w:jc w:val="center"/>
              <w:rPr>
                <w:rFonts w:ascii="ISOCPEUR" w:hAnsi="ISOCPEUR"/>
                <w:b/>
                <w:sz w:val="22"/>
              </w:rPr>
            </w:pPr>
            <w:r w:rsidRPr="00666DEA">
              <w:rPr>
                <w:rFonts w:ascii="ISOCPEUR" w:hAnsi="ISOCPEUR"/>
                <w:b/>
                <w:sz w:val="22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C4" w:rsidRPr="00666DEA" w:rsidRDefault="00BA1DC4" w:rsidP="00BA1DC4">
            <w:pPr>
              <w:jc w:val="center"/>
              <w:rPr>
                <w:rFonts w:ascii="ISOCPEUR" w:hAnsi="ISOCPEUR"/>
                <w:b/>
                <w:sz w:val="22"/>
              </w:rPr>
            </w:pPr>
            <w:r w:rsidRPr="00666DEA">
              <w:rPr>
                <w:rFonts w:ascii="ISOCPEUR" w:hAnsi="ISOCPEUR"/>
                <w:b/>
                <w:sz w:val="22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4" w:rsidRPr="00666DEA" w:rsidRDefault="00BA1DC4" w:rsidP="00BA1DC4">
            <w:pPr>
              <w:jc w:val="center"/>
              <w:rPr>
                <w:rFonts w:ascii="ISOCPEUR" w:hAnsi="ISOCPEUR"/>
                <w:sz w:val="22"/>
              </w:rPr>
            </w:pPr>
          </w:p>
        </w:tc>
      </w:tr>
      <w:tr w:rsidR="008901E3" w:rsidRPr="00666DEA" w:rsidTr="008901E3">
        <w:trPr>
          <w:trHeight w:val="431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3" w:rsidRPr="00666DEA" w:rsidRDefault="00893869" w:rsidP="008901E3">
            <w:pPr>
              <w:jc w:val="center"/>
              <w:rPr>
                <w:rFonts w:ascii="ISOCPEUR" w:hAnsi="ISOCPEUR"/>
                <w:bCs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="008901E3" w:rsidRPr="00666DEA">
              <w:rPr>
                <w:rFonts w:ascii="ISOCPEUR" w:hAnsi="ISOCPEUR"/>
                <w:bCs/>
                <w:sz w:val="22"/>
              </w:rPr>
              <w:t>ППТ.ОЧ</w:t>
            </w:r>
            <w:r w:rsidR="008901E3">
              <w:rPr>
                <w:rFonts w:ascii="ISOCPEUR" w:hAnsi="ISOCPEUR"/>
                <w:bCs/>
                <w:sz w:val="22"/>
              </w:rPr>
              <w:t>.К</w:t>
            </w:r>
            <w:r w:rsidR="008901E3" w:rsidRPr="00666DEA">
              <w:rPr>
                <w:rFonts w:ascii="ISOCPEUR" w:hAnsi="ISOCPEUR"/>
                <w:bCs/>
                <w:sz w:val="22"/>
              </w:rPr>
              <w:t>-1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3" w:rsidRPr="00666DEA" w:rsidRDefault="008901E3" w:rsidP="008901E3">
            <w:pPr>
              <w:ind w:left="-51" w:right="-23"/>
              <w:rPr>
                <w:rFonts w:ascii="ISOCPEUR" w:hAnsi="ISOCPEUR"/>
                <w:b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 xml:space="preserve">Чертеж </w:t>
            </w:r>
            <w:r>
              <w:rPr>
                <w:rFonts w:ascii="ISOCPEUR" w:hAnsi="ISOCPEUR"/>
                <w:sz w:val="22"/>
              </w:rPr>
              <w:t>планировки территории</w:t>
            </w:r>
            <w:r w:rsidRPr="00666DEA">
              <w:rPr>
                <w:rFonts w:ascii="ISOCPEUR" w:hAnsi="ISOCPEUR"/>
                <w:sz w:val="22"/>
              </w:rPr>
              <w:t>. М 1:</w:t>
            </w:r>
            <w:r w:rsidR="00893869">
              <w:rPr>
                <w:rFonts w:ascii="ISOCPEUR" w:hAnsi="ISOCPEUR"/>
                <w:sz w:val="22"/>
              </w:rPr>
              <w:t>5</w:t>
            </w:r>
            <w:r w:rsidRPr="00666DEA">
              <w:rPr>
                <w:rFonts w:ascii="ISOCPEUR" w:hAnsi="ISOCPEUR"/>
                <w:sz w:val="22"/>
              </w:rPr>
              <w:t>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3" w:rsidRPr="00666DEA" w:rsidRDefault="008901E3" w:rsidP="008901E3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3" w:rsidRPr="00666DEA" w:rsidRDefault="008901E3" w:rsidP="008901E3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E3" w:rsidRPr="00666DEA" w:rsidRDefault="008901E3" w:rsidP="008901E3">
            <w:pPr>
              <w:jc w:val="center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1</w:t>
            </w:r>
          </w:p>
        </w:tc>
      </w:tr>
      <w:tr w:rsidR="00893869" w:rsidRPr="00666DEA" w:rsidTr="008901E3">
        <w:trPr>
          <w:trHeight w:val="431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869" w:rsidRPr="00893869" w:rsidRDefault="00893869" w:rsidP="00893869">
            <w:pPr>
              <w:jc w:val="center"/>
              <w:rPr>
                <w:rFonts w:ascii="ISOCPEUR" w:hAnsi="ISOCPEUR"/>
                <w:bCs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ППТ.ОЧ</w:t>
            </w:r>
            <w:r>
              <w:rPr>
                <w:rFonts w:ascii="ISOCPEUR" w:hAnsi="ISOCPEUR"/>
                <w:bCs/>
                <w:sz w:val="22"/>
              </w:rPr>
              <w:t>.К</w:t>
            </w:r>
            <w:r w:rsidRPr="00666DEA">
              <w:rPr>
                <w:rFonts w:ascii="ISOCPEUR" w:hAnsi="ISOCPEUR"/>
                <w:bCs/>
                <w:sz w:val="22"/>
              </w:rPr>
              <w:t>-</w:t>
            </w:r>
            <w:r>
              <w:rPr>
                <w:rFonts w:ascii="ISOCPEUR" w:hAnsi="ISOCPEUR"/>
                <w:bCs/>
                <w:sz w:val="22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869" w:rsidRPr="00666DEA" w:rsidRDefault="00893869" w:rsidP="00893869">
            <w:pPr>
              <w:ind w:left="-51" w:right="-23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 xml:space="preserve">Чертеж </w:t>
            </w:r>
            <w:r>
              <w:rPr>
                <w:rFonts w:ascii="ISOCPEUR" w:hAnsi="ISOCPEUR"/>
                <w:sz w:val="22"/>
              </w:rPr>
              <w:t>межевания территории</w:t>
            </w:r>
            <w:r w:rsidRPr="00666DEA">
              <w:rPr>
                <w:rFonts w:ascii="ISOCPEUR" w:hAnsi="ISOCPEUR"/>
                <w:sz w:val="22"/>
              </w:rPr>
              <w:t>. М 1:</w:t>
            </w:r>
            <w:r>
              <w:rPr>
                <w:rFonts w:ascii="ISOCPEUR" w:hAnsi="ISOCPEUR"/>
                <w:sz w:val="22"/>
              </w:rPr>
              <w:t>5</w:t>
            </w:r>
            <w:r w:rsidRPr="00666DEA">
              <w:rPr>
                <w:rFonts w:ascii="ISOCPEUR" w:hAnsi="ISOCPEUR"/>
                <w:sz w:val="22"/>
              </w:rPr>
              <w:t>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869" w:rsidRPr="00666DEA" w:rsidRDefault="00893869" w:rsidP="00893869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869" w:rsidRPr="00666DEA" w:rsidRDefault="00893869" w:rsidP="00893869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69" w:rsidRPr="00666DEA" w:rsidRDefault="00893869" w:rsidP="00893869">
            <w:pPr>
              <w:jc w:val="center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2</w:t>
            </w:r>
          </w:p>
        </w:tc>
      </w:tr>
      <w:tr w:rsidR="00666290" w:rsidRPr="00666DEA" w:rsidTr="008901E3">
        <w:trPr>
          <w:trHeight w:val="431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893869" w:rsidRDefault="00666290" w:rsidP="00666290">
            <w:pPr>
              <w:jc w:val="center"/>
              <w:rPr>
                <w:rFonts w:ascii="ISOCPEUR" w:hAnsi="ISOCPEUR"/>
                <w:bCs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ППТ.ОЧ</w:t>
            </w:r>
            <w:r>
              <w:rPr>
                <w:rFonts w:ascii="ISOCPEUR" w:hAnsi="ISOCPEUR"/>
                <w:bCs/>
                <w:sz w:val="22"/>
              </w:rPr>
              <w:t>.К</w:t>
            </w:r>
            <w:r w:rsidRPr="00666DEA">
              <w:rPr>
                <w:rFonts w:ascii="ISOCPEUR" w:hAnsi="ISOCPEUR"/>
                <w:bCs/>
                <w:sz w:val="22"/>
              </w:rPr>
              <w:t>-</w:t>
            </w:r>
            <w:r>
              <w:rPr>
                <w:rFonts w:ascii="ISOCPEUR" w:hAnsi="ISOCPEUR"/>
                <w:bCs/>
                <w:sz w:val="22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ind w:left="-51" w:right="-23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Разбивочный чертеж красных линий</w:t>
            </w:r>
            <w:r w:rsidRPr="00666DEA">
              <w:rPr>
                <w:rFonts w:ascii="ISOCPEUR" w:hAnsi="ISOCPEUR"/>
                <w:sz w:val="22"/>
              </w:rPr>
              <w:t>. М 1:</w:t>
            </w:r>
            <w:r>
              <w:rPr>
                <w:rFonts w:ascii="ISOCPEUR" w:hAnsi="ISOCPEUR"/>
                <w:sz w:val="22"/>
              </w:rPr>
              <w:t>5</w:t>
            </w:r>
            <w:r w:rsidRPr="00666DEA">
              <w:rPr>
                <w:rFonts w:ascii="ISOCPEUR" w:hAnsi="ISOCPEUR"/>
                <w:sz w:val="22"/>
              </w:rPr>
              <w:t>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3</w:t>
            </w:r>
          </w:p>
        </w:tc>
      </w:tr>
      <w:tr w:rsidR="00666290" w:rsidRPr="00666DEA" w:rsidTr="008901E3">
        <w:trPr>
          <w:trHeight w:val="632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ППТ.ОЧ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Default="00666290" w:rsidP="00666290">
            <w:pPr>
              <w:ind w:left="-51" w:right="-23"/>
              <w:rPr>
                <w:rFonts w:ascii="ISOCPEUR" w:hAnsi="ISOCPEUR"/>
                <w:sz w:val="22"/>
              </w:rPr>
            </w:pPr>
            <w:r w:rsidRPr="008901E3">
              <w:rPr>
                <w:rFonts w:ascii="ISOCPEUR" w:hAnsi="ISOCPEUR"/>
                <w:sz w:val="22"/>
              </w:rPr>
              <w:t>Проект планировки территории.</w:t>
            </w:r>
            <w:r>
              <w:rPr>
                <w:rFonts w:ascii="ISOCPEUR" w:hAnsi="ISOCPEUR"/>
                <w:sz w:val="22"/>
              </w:rPr>
              <w:t xml:space="preserve"> </w:t>
            </w:r>
          </w:p>
          <w:p w:rsidR="00666290" w:rsidRPr="00666DEA" w:rsidRDefault="00666290" w:rsidP="00666290">
            <w:pPr>
              <w:ind w:left="-51" w:right="-23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Текстовая часть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</w:p>
        </w:tc>
      </w:tr>
      <w:tr w:rsidR="00666290" w:rsidRPr="00666DEA" w:rsidTr="008901E3">
        <w:trPr>
          <w:trHeight w:val="423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ППТ.МО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ind w:left="-51"/>
              <w:rPr>
                <w:rFonts w:ascii="ISOCPEUR" w:hAnsi="ISOCPEUR"/>
                <w:b/>
                <w:bCs/>
                <w:sz w:val="22"/>
              </w:rPr>
            </w:pPr>
            <w:r w:rsidRPr="00666DEA">
              <w:rPr>
                <w:rFonts w:ascii="ISOCPEUR" w:hAnsi="ISOCPEUR"/>
                <w:b/>
                <w:sz w:val="22"/>
              </w:rPr>
              <w:t>Материалы по обоснованию проекта планировки территории.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  <w:r w:rsidRPr="00666DEA">
              <w:rPr>
                <w:rFonts w:ascii="ISOCPEUR" w:hAnsi="ISOCPEUR"/>
                <w:b/>
                <w:sz w:val="22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  <w:r w:rsidRPr="00666DEA">
              <w:rPr>
                <w:rFonts w:ascii="ISOCPEUR" w:hAnsi="ISOCPEUR"/>
                <w:b/>
                <w:sz w:val="22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</w:p>
        </w:tc>
      </w:tr>
      <w:tr w:rsidR="00666290" w:rsidRPr="00666DEA" w:rsidTr="008901E3">
        <w:trPr>
          <w:trHeight w:val="423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Cs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ППТ.МО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8901E3" w:rsidRDefault="00666290" w:rsidP="00666290">
            <w:pPr>
              <w:ind w:left="-51"/>
              <w:rPr>
                <w:rFonts w:ascii="ISOCPEUR" w:hAnsi="ISOCPEUR"/>
                <w:sz w:val="22"/>
              </w:rPr>
            </w:pPr>
            <w:r w:rsidRPr="008901E3">
              <w:rPr>
                <w:rFonts w:ascii="ISOCPEUR" w:hAnsi="ISOCPEUR"/>
                <w:sz w:val="22"/>
              </w:rPr>
              <w:t>Материалы по обоснованию проекта планировки территории.</w:t>
            </w:r>
            <w:r>
              <w:rPr>
                <w:rFonts w:ascii="ISOCPEUR" w:hAnsi="ISOCPEUR"/>
                <w:sz w:val="22"/>
              </w:rPr>
              <w:t xml:space="preserve"> Текстовая часть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</w:p>
        </w:tc>
      </w:tr>
      <w:tr w:rsidR="00666290" w:rsidRPr="00666DEA" w:rsidTr="008901E3">
        <w:trPr>
          <w:trHeight w:val="423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Cs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ППТ.МО</w:t>
            </w:r>
            <w:r>
              <w:rPr>
                <w:rFonts w:ascii="ISOCPEUR" w:hAnsi="ISOCPEUR"/>
                <w:bCs/>
                <w:sz w:val="22"/>
              </w:rPr>
              <w:t>.К</w:t>
            </w:r>
            <w:r w:rsidRPr="00666DEA">
              <w:rPr>
                <w:rFonts w:ascii="ISOCPEUR" w:hAnsi="ISOCPEUR"/>
                <w:bCs/>
                <w:sz w:val="22"/>
              </w:rPr>
              <w:t>-1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ind w:left="-51"/>
              <w:rPr>
                <w:rFonts w:ascii="ISOCPEUR" w:hAnsi="ISOCPEUR"/>
                <w:b/>
                <w:sz w:val="22"/>
              </w:rPr>
            </w:pPr>
            <w:r>
              <w:rPr>
                <w:rFonts w:ascii="ISOCPEUR" w:hAnsi="ISOCPEUR"/>
                <w:sz w:val="22"/>
              </w:rPr>
              <w:t>Ф</w:t>
            </w:r>
            <w:r w:rsidRPr="008901E3">
              <w:rPr>
                <w:rFonts w:ascii="ISOCPEUR" w:hAnsi="ISOCPEUR"/>
                <w:sz w:val="22"/>
              </w:rPr>
              <w:t>рагмент карты планировочной структ</w:t>
            </w:r>
            <w:r w:rsidRPr="008901E3">
              <w:rPr>
                <w:rFonts w:ascii="ISOCPEUR" w:hAnsi="ISOCPEUR"/>
                <w:sz w:val="22"/>
              </w:rPr>
              <w:t>у</w:t>
            </w:r>
            <w:r w:rsidRPr="008901E3">
              <w:rPr>
                <w:rFonts w:ascii="ISOCPEUR" w:hAnsi="ISOCPEUR"/>
                <w:sz w:val="22"/>
              </w:rPr>
              <w:t>ры территори</w:t>
            </w:r>
            <w:r>
              <w:rPr>
                <w:rFonts w:ascii="ISOCPEUR" w:hAnsi="ISOCPEUR"/>
                <w:sz w:val="22"/>
              </w:rPr>
              <w:t xml:space="preserve">и, </w:t>
            </w:r>
            <w:r w:rsidRPr="00666DEA">
              <w:rPr>
                <w:rFonts w:ascii="ISOCPEUR" w:hAnsi="ISOCPEUR"/>
                <w:sz w:val="22"/>
              </w:rPr>
              <w:t>М 1:</w:t>
            </w:r>
            <w:r>
              <w:rPr>
                <w:rFonts w:ascii="ISOCPEUR" w:hAnsi="ISOCPEUR"/>
                <w:sz w:val="22"/>
              </w:rPr>
              <w:t>1</w:t>
            </w:r>
            <w:r w:rsidRPr="00666DEA">
              <w:rPr>
                <w:rFonts w:ascii="ISOCPEUR" w:hAnsi="ISOCPEUR"/>
                <w:sz w:val="22"/>
              </w:rPr>
              <w:t>0 000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1</w:t>
            </w:r>
          </w:p>
        </w:tc>
      </w:tr>
      <w:tr w:rsidR="00666290" w:rsidRPr="00666DEA" w:rsidTr="008901E3">
        <w:trPr>
          <w:trHeight w:val="423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Cs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ППТ.МО</w:t>
            </w:r>
            <w:r>
              <w:rPr>
                <w:rFonts w:ascii="ISOCPEUR" w:hAnsi="ISOCPEUR"/>
                <w:bCs/>
                <w:sz w:val="22"/>
              </w:rPr>
              <w:t>.К</w:t>
            </w:r>
            <w:r w:rsidRPr="00666DEA">
              <w:rPr>
                <w:rFonts w:ascii="ISOCPEUR" w:hAnsi="ISOCPEUR"/>
                <w:bCs/>
                <w:sz w:val="22"/>
              </w:rPr>
              <w:t>-</w:t>
            </w:r>
            <w:r>
              <w:rPr>
                <w:rFonts w:ascii="ISOCPEUR" w:hAnsi="ISOCPEUR"/>
                <w:bCs/>
                <w:sz w:val="22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8901E3" w:rsidRDefault="00666290" w:rsidP="00666290">
            <w:pPr>
              <w:ind w:left="-51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 xml:space="preserve">Схема </w:t>
            </w:r>
            <w:r w:rsidRPr="008901E3">
              <w:rPr>
                <w:rFonts w:ascii="ISOCPEUR" w:hAnsi="ISOCPEUR"/>
                <w:sz w:val="22"/>
              </w:rPr>
              <w:t>организации движения транспо</w:t>
            </w:r>
            <w:r w:rsidRPr="008901E3">
              <w:rPr>
                <w:rFonts w:ascii="ISOCPEUR" w:hAnsi="ISOCPEUR"/>
                <w:sz w:val="22"/>
              </w:rPr>
              <w:t>р</w:t>
            </w:r>
            <w:r w:rsidRPr="008901E3">
              <w:rPr>
                <w:rFonts w:ascii="ISOCPEUR" w:hAnsi="ISOCPEUR"/>
                <w:sz w:val="22"/>
              </w:rPr>
              <w:t>та и пешеходов</w:t>
            </w:r>
            <w:r>
              <w:rPr>
                <w:rFonts w:ascii="ISOCPEUR" w:hAnsi="ISOCPEUR"/>
                <w:sz w:val="22"/>
              </w:rPr>
              <w:t xml:space="preserve">; схема </w:t>
            </w:r>
            <w:r w:rsidRPr="008901E3">
              <w:rPr>
                <w:rFonts w:ascii="ISOCPEUR" w:hAnsi="ISOCPEUR"/>
                <w:sz w:val="22"/>
              </w:rPr>
              <w:t>организации улично-дорожной сети</w:t>
            </w:r>
            <w:r>
              <w:rPr>
                <w:rFonts w:ascii="ISOCPEUR" w:hAnsi="ISOCPEUR"/>
                <w:sz w:val="22"/>
              </w:rPr>
              <w:t xml:space="preserve">, </w:t>
            </w:r>
            <w:r w:rsidRPr="008901E3">
              <w:rPr>
                <w:rFonts w:ascii="ISOCPEUR" w:hAnsi="ISOCPEUR"/>
                <w:sz w:val="22"/>
              </w:rPr>
              <w:t>М 1:</w:t>
            </w:r>
            <w:r>
              <w:rPr>
                <w:rFonts w:ascii="ISOCPEUR" w:hAnsi="ISOCPEUR"/>
                <w:sz w:val="22"/>
              </w:rPr>
              <w:t>5</w:t>
            </w:r>
            <w:r w:rsidRPr="008901E3">
              <w:rPr>
                <w:rFonts w:ascii="ISOCPEUR" w:hAnsi="ISOCPEUR"/>
                <w:sz w:val="22"/>
              </w:rPr>
              <w:t>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2</w:t>
            </w:r>
          </w:p>
        </w:tc>
      </w:tr>
      <w:tr w:rsidR="00666290" w:rsidRPr="00666DEA" w:rsidTr="008901E3">
        <w:trPr>
          <w:trHeight w:val="423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Cs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ППТ.МО</w:t>
            </w:r>
            <w:r>
              <w:rPr>
                <w:rFonts w:ascii="ISOCPEUR" w:hAnsi="ISOCPEUR"/>
                <w:bCs/>
                <w:sz w:val="22"/>
              </w:rPr>
              <w:t>.К</w:t>
            </w:r>
            <w:r w:rsidRPr="00666DEA">
              <w:rPr>
                <w:rFonts w:ascii="ISOCPEUR" w:hAnsi="ISOCPEUR"/>
                <w:bCs/>
                <w:sz w:val="22"/>
              </w:rPr>
              <w:t>-</w:t>
            </w:r>
            <w:r>
              <w:rPr>
                <w:rFonts w:ascii="ISOCPEUR" w:hAnsi="ISOCPEUR"/>
                <w:bCs/>
                <w:sz w:val="22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ind w:left="-51"/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Схема использования территории в п</w:t>
            </w:r>
            <w:r w:rsidRPr="00666DEA">
              <w:rPr>
                <w:rFonts w:ascii="ISOCPEUR" w:hAnsi="ISOCPEUR"/>
                <w:sz w:val="22"/>
              </w:rPr>
              <w:t>е</w:t>
            </w:r>
            <w:r w:rsidRPr="00666DEA">
              <w:rPr>
                <w:rFonts w:ascii="ISOCPEUR" w:hAnsi="ISOCPEUR"/>
                <w:sz w:val="22"/>
              </w:rPr>
              <w:t>риод подготовки проекта планировки территории;</w:t>
            </w:r>
          </w:p>
          <w:p w:rsidR="00666290" w:rsidRPr="00666DEA" w:rsidRDefault="00666290" w:rsidP="00666290">
            <w:pPr>
              <w:ind w:left="-51"/>
              <w:rPr>
                <w:rFonts w:ascii="ISOCPEUR" w:hAnsi="ISOCPEUR"/>
                <w:b/>
                <w:sz w:val="22"/>
              </w:rPr>
            </w:pPr>
            <w:r w:rsidRPr="00666DEA">
              <w:rPr>
                <w:rFonts w:ascii="ISOCPEUR" w:hAnsi="ISOCPEUR"/>
                <w:sz w:val="22"/>
              </w:rPr>
              <w:t>Схема границ зон с особыми условиями использования территорий, особо охр</w:t>
            </w:r>
            <w:r w:rsidRPr="00666DEA">
              <w:rPr>
                <w:rFonts w:ascii="ISOCPEUR" w:hAnsi="ISOCPEUR"/>
                <w:sz w:val="22"/>
              </w:rPr>
              <w:t>а</w:t>
            </w:r>
            <w:r w:rsidRPr="00666DEA">
              <w:rPr>
                <w:rFonts w:ascii="ISOCPEUR" w:hAnsi="ISOCPEUR"/>
                <w:sz w:val="22"/>
              </w:rPr>
              <w:t>няемых природных территорий, лесн</w:t>
            </w:r>
            <w:r w:rsidRPr="00666DEA">
              <w:rPr>
                <w:rFonts w:ascii="ISOCPEUR" w:hAnsi="ISOCPEUR"/>
                <w:sz w:val="22"/>
              </w:rPr>
              <w:t>и</w:t>
            </w:r>
            <w:r w:rsidRPr="00666DEA">
              <w:rPr>
                <w:rFonts w:ascii="ISOCPEUR" w:hAnsi="ISOCPEUR"/>
                <w:sz w:val="22"/>
              </w:rPr>
              <w:t>честв, М 1:</w:t>
            </w:r>
            <w:r>
              <w:rPr>
                <w:rFonts w:ascii="ISOCPEUR" w:hAnsi="ISOCPEUR"/>
                <w:sz w:val="22"/>
              </w:rPr>
              <w:t>5</w:t>
            </w:r>
            <w:r w:rsidRPr="00666DEA">
              <w:rPr>
                <w:rFonts w:ascii="ISOCPEUR" w:hAnsi="ISOCPEUR"/>
                <w:sz w:val="22"/>
              </w:rPr>
              <w:t>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3</w:t>
            </w:r>
          </w:p>
        </w:tc>
      </w:tr>
      <w:tr w:rsidR="00666290" w:rsidRPr="00666DEA" w:rsidTr="008901E3">
        <w:trPr>
          <w:trHeight w:val="401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 w:rsidRPr="00893869">
              <w:rPr>
                <w:rFonts w:ascii="ISOCPEUR" w:hAnsi="ISOCPEUR"/>
                <w:bCs/>
                <w:sz w:val="22"/>
              </w:rPr>
              <w:t>ДПТ.12/21-</w:t>
            </w:r>
            <w:r w:rsidRPr="00666DEA">
              <w:rPr>
                <w:rFonts w:ascii="ISOCPEUR" w:hAnsi="ISOCPEUR"/>
                <w:bCs/>
                <w:sz w:val="22"/>
              </w:rPr>
              <w:t>ППТ.МО</w:t>
            </w:r>
            <w:r>
              <w:rPr>
                <w:rFonts w:ascii="ISOCPEUR" w:hAnsi="ISOCPEUR"/>
                <w:bCs/>
                <w:sz w:val="22"/>
              </w:rPr>
              <w:t>.К</w:t>
            </w:r>
            <w:r w:rsidRPr="00666DEA">
              <w:rPr>
                <w:rFonts w:ascii="ISOCPEUR" w:hAnsi="ISOCPEUR"/>
                <w:bCs/>
                <w:sz w:val="22"/>
              </w:rPr>
              <w:t>-</w:t>
            </w:r>
            <w:r>
              <w:rPr>
                <w:rFonts w:ascii="ISOCPEUR" w:hAnsi="ISOCPEUR"/>
                <w:bCs/>
                <w:sz w:val="22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ind w:left="-51"/>
              <w:rPr>
                <w:rFonts w:ascii="ISOCPEUR" w:hAnsi="ISOCPEUR"/>
                <w:bCs/>
                <w:sz w:val="22"/>
              </w:rPr>
            </w:pPr>
            <w:r>
              <w:rPr>
                <w:rFonts w:ascii="ISOCPEUR" w:hAnsi="ISOCPEUR"/>
                <w:bCs/>
                <w:sz w:val="22"/>
              </w:rPr>
              <w:t>С</w:t>
            </w:r>
            <w:r w:rsidRPr="008901E3">
              <w:rPr>
                <w:rFonts w:ascii="ISOCPEUR" w:hAnsi="ISOCPEUR"/>
                <w:bCs/>
                <w:sz w:val="22"/>
              </w:rPr>
              <w:t>хем</w:t>
            </w:r>
            <w:r>
              <w:rPr>
                <w:rFonts w:ascii="ISOCPEUR" w:hAnsi="ISOCPEUR"/>
                <w:bCs/>
                <w:sz w:val="22"/>
              </w:rPr>
              <w:t>а</w:t>
            </w:r>
            <w:r w:rsidRPr="008901E3">
              <w:rPr>
                <w:rFonts w:ascii="ISOCPEUR" w:hAnsi="ISOCPEUR"/>
                <w:bCs/>
                <w:sz w:val="22"/>
              </w:rPr>
              <w:t xml:space="preserve"> вертикальной планировки терр</w:t>
            </w:r>
            <w:r w:rsidRPr="008901E3">
              <w:rPr>
                <w:rFonts w:ascii="ISOCPEUR" w:hAnsi="ISOCPEUR"/>
                <w:bCs/>
                <w:sz w:val="22"/>
              </w:rPr>
              <w:t>и</w:t>
            </w:r>
            <w:r w:rsidRPr="008901E3">
              <w:rPr>
                <w:rFonts w:ascii="ISOCPEUR" w:hAnsi="ISOCPEUR"/>
                <w:bCs/>
                <w:sz w:val="22"/>
              </w:rPr>
              <w:t>тории, инженерной подготовки и инж</w:t>
            </w:r>
            <w:r w:rsidRPr="008901E3">
              <w:rPr>
                <w:rFonts w:ascii="ISOCPEUR" w:hAnsi="ISOCPEUR"/>
                <w:bCs/>
                <w:sz w:val="22"/>
              </w:rPr>
              <w:t>е</w:t>
            </w:r>
            <w:r w:rsidRPr="008901E3">
              <w:rPr>
                <w:rFonts w:ascii="ISOCPEUR" w:hAnsi="ISOCPEUR"/>
                <w:bCs/>
                <w:sz w:val="22"/>
              </w:rPr>
              <w:t>нерной защиты территории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90" w:rsidRPr="00666DEA" w:rsidRDefault="00666290" w:rsidP="00666290">
            <w:pPr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90" w:rsidRPr="00666DEA" w:rsidRDefault="00666290" w:rsidP="00666290">
            <w:pPr>
              <w:rPr>
                <w:rFonts w:ascii="ISOCPEUR" w:hAnsi="ISOCPEUR"/>
                <w:b/>
                <w:sz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sz w:val="22"/>
              </w:rPr>
            </w:pPr>
            <w:r>
              <w:rPr>
                <w:rFonts w:ascii="ISOCPEUR" w:hAnsi="ISOCPEUR"/>
                <w:sz w:val="22"/>
              </w:rPr>
              <w:t>4</w:t>
            </w:r>
          </w:p>
        </w:tc>
      </w:tr>
      <w:tr w:rsidR="00666290" w:rsidRPr="00666DEA" w:rsidTr="008901E3">
        <w:trPr>
          <w:trHeight w:val="7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90" w:rsidRPr="00666DEA" w:rsidRDefault="00666290" w:rsidP="00666290">
            <w:pPr>
              <w:jc w:val="center"/>
              <w:rPr>
                <w:rFonts w:ascii="ISOCPEUR" w:hAnsi="ISOCPEUR"/>
                <w:bCs/>
                <w:sz w:val="22"/>
              </w:rPr>
            </w:pPr>
          </w:p>
        </w:tc>
        <w:tc>
          <w:tcPr>
            <w:tcW w:w="7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90" w:rsidRPr="00666DEA" w:rsidRDefault="00666290" w:rsidP="00666290">
            <w:pPr>
              <w:rPr>
                <w:rFonts w:ascii="ISOCPEUR" w:hAnsi="ISOCPEUR"/>
                <w:sz w:val="22"/>
              </w:rPr>
            </w:pPr>
            <w:r w:rsidRPr="00666DEA">
              <w:rPr>
                <w:rFonts w:ascii="ISOCPEUR" w:hAnsi="ISOCPEUR"/>
                <w:b/>
                <w:sz w:val="22"/>
              </w:rPr>
              <w:t>Приложение</w:t>
            </w:r>
            <w:r>
              <w:rPr>
                <w:rFonts w:ascii="ISOCPEUR" w:hAnsi="ISOCPEUR"/>
                <w:b/>
                <w:sz w:val="22"/>
              </w:rPr>
              <w:t>.</w:t>
            </w:r>
            <w:r w:rsidRPr="00666DEA">
              <w:rPr>
                <w:rFonts w:ascii="ISOCPEUR" w:hAnsi="ISOCPEUR"/>
                <w:sz w:val="22"/>
              </w:rPr>
              <w:t xml:space="preserve"> </w:t>
            </w:r>
            <w:r>
              <w:t xml:space="preserve"> </w:t>
            </w:r>
            <w:r>
              <w:rPr>
                <w:rFonts w:ascii="ISOCPEUR" w:hAnsi="ISOCPEUR"/>
                <w:sz w:val="22"/>
              </w:rPr>
              <w:t>Р</w:t>
            </w:r>
            <w:r w:rsidRPr="008901E3">
              <w:rPr>
                <w:rFonts w:ascii="ISOCPEUR" w:hAnsi="ISOCPEUR"/>
                <w:sz w:val="22"/>
              </w:rPr>
              <w:t>езультаты инженерных изысканий</w:t>
            </w:r>
            <w:r>
              <w:rPr>
                <w:rFonts w:ascii="ISOCPEUR" w:hAnsi="ISOCPEUR"/>
                <w:sz w:val="22"/>
              </w:rPr>
              <w:t>, использованные для подготовки документации по планировке территории</w:t>
            </w:r>
            <w:r w:rsidRPr="00666DEA">
              <w:rPr>
                <w:rFonts w:ascii="ISOCPEUR" w:hAnsi="ISOCPEUR"/>
                <w:sz w:val="22"/>
              </w:rPr>
              <w:t>.</w:t>
            </w:r>
          </w:p>
        </w:tc>
      </w:tr>
    </w:tbl>
    <w:p w:rsidR="005A7CFD" w:rsidRPr="00666DEA" w:rsidRDefault="005A7CFD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E87814" w:rsidRDefault="00E87814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8901E3" w:rsidRDefault="008901E3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8901E3" w:rsidRDefault="008901E3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8901E3" w:rsidRDefault="008901E3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8901E3" w:rsidRDefault="008901E3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824325" w:rsidRDefault="00824325" w:rsidP="00824325">
      <w:pPr>
        <w:pStyle w:val="aa"/>
        <w:spacing w:line="276" w:lineRule="auto"/>
        <w:ind w:right="567"/>
        <w:jc w:val="center"/>
        <w:rPr>
          <w:rFonts w:ascii="Times New Roman" w:hAnsi="Times New Roman"/>
          <w:b/>
          <w:sz w:val="26"/>
          <w:szCs w:val="26"/>
        </w:rPr>
      </w:pPr>
    </w:p>
    <w:p w:rsidR="00824325" w:rsidRPr="00824325" w:rsidRDefault="00824325" w:rsidP="00824325">
      <w:pPr>
        <w:jc w:val="center"/>
        <w:rPr>
          <w:rFonts w:ascii="ISOCPEUR" w:hAnsi="ISOCPEUR"/>
          <w:b/>
          <w:sz w:val="28"/>
          <w:szCs w:val="24"/>
        </w:rPr>
      </w:pPr>
      <w:r w:rsidRPr="00824325">
        <w:rPr>
          <w:rFonts w:ascii="ISOCPEUR" w:hAnsi="ISOCPEUR"/>
          <w:b/>
          <w:sz w:val="28"/>
          <w:szCs w:val="24"/>
        </w:rPr>
        <w:t>Содержание</w:t>
      </w:r>
    </w:p>
    <w:p w:rsidR="00824325" w:rsidRPr="00824325" w:rsidRDefault="00824325" w:rsidP="00824325">
      <w:pPr>
        <w:jc w:val="center"/>
        <w:rPr>
          <w:rFonts w:ascii="ISOCPEUR" w:hAnsi="ISOCPEUR"/>
          <w:b/>
          <w:szCs w:val="24"/>
        </w:rPr>
      </w:pPr>
    </w:p>
    <w:tbl>
      <w:tblPr>
        <w:tblStyle w:val="af"/>
        <w:tblW w:w="0" w:type="auto"/>
        <w:tblInd w:w="421" w:type="dxa"/>
        <w:tblLook w:val="04A0"/>
      </w:tblPr>
      <w:tblGrid>
        <w:gridCol w:w="567"/>
        <w:gridCol w:w="8079"/>
        <w:gridCol w:w="721"/>
      </w:tblGrid>
      <w:tr w:rsidR="008901E3" w:rsidRPr="00824325" w:rsidTr="006438C6">
        <w:tc>
          <w:tcPr>
            <w:tcW w:w="567" w:type="dxa"/>
            <w:vAlign w:val="center"/>
          </w:tcPr>
          <w:p w:rsidR="00824325" w:rsidRPr="00824325" w:rsidRDefault="00824325" w:rsidP="006438C6">
            <w:pPr>
              <w:jc w:val="center"/>
              <w:rPr>
                <w:rFonts w:ascii="ISOCPEUR" w:hAnsi="ISOCPEUR"/>
                <w:b/>
                <w:szCs w:val="24"/>
              </w:rPr>
            </w:pPr>
            <w:r w:rsidRPr="00824325">
              <w:rPr>
                <w:rFonts w:ascii="ISOCPEUR" w:hAnsi="ISOCPEUR"/>
                <w:b/>
                <w:szCs w:val="24"/>
              </w:rPr>
              <w:t xml:space="preserve">№ </w:t>
            </w:r>
            <w:proofErr w:type="spellStart"/>
            <w:r w:rsidRPr="00824325">
              <w:rPr>
                <w:rFonts w:ascii="ISOCPEUR" w:hAnsi="ISOCPEUR"/>
                <w:b/>
                <w:szCs w:val="24"/>
              </w:rPr>
              <w:t>пп</w:t>
            </w:r>
            <w:proofErr w:type="spellEnd"/>
          </w:p>
        </w:tc>
        <w:tc>
          <w:tcPr>
            <w:tcW w:w="8079" w:type="dxa"/>
            <w:vAlign w:val="center"/>
          </w:tcPr>
          <w:p w:rsidR="00824325" w:rsidRPr="00824325" w:rsidRDefault="00824325" w:rsidP="006438C6">
            <w:pPr>
              <w:rPr>
                <w:rFonts w:ascii="ISOCPEUR" w:hAnsi="ISOCPEUR"/>
                <w:b/>
                <w:szCs w:val="24"/>
              </w:rPr>
            </w:pPr>
            <w:r w:rsidRPr="00824325">
              <w:rPr>
                <w:rFonts w:ascii="ISOCPEUR" w:hAnsi="ISOCPEUR"/>
                <w:b/>
                <w:szCs w:val="24"/>
              </w:rPr>
              <w:t>Разделы положения о размещении линейных объектов</w:t>
            </w:r>
          </w:p>
        </w:tc>
        <w:tc>
          <w:tcPr>
            <w:tcW w:w="709" w:type="dxa"/>
            <w:vAlign w:val="center"/>
          </w:tcPr>
          <w:p w:rsidR="00824325" w:rsidRPr="00824325" w:rsidRDefault="00824325" w:rsidP="006438C6">
            <w:pPr>
              <w:jc w:val="center"/>
              <w:rPr>
                <w:rFonts w:ascii="ISOCPEUR" w:hAnsi="ISOCPEUR"/>
                <w:b/>
                <w:szCs w:val="24"/>
              </w:rPr>
            </w:pPr>
            <w:r w:rsidRPr="00824325">
              <w:rPr>
                <w:rFonts w:ascii="ISOCPEUR" w:hAnsi="ISOCPEUR"/>
                <w:b/>
                <w:szCs w:val="24"/>
              </w:rPr>
              <w:t>Стр.</w:t>
            </w:r>
          </w:p>
        </w:tc>
      </w:tr>
      <w:tr w:rsidR="008901E3" w:rsidRPr="00824325" w:rsidTr="006438C6">
        <w:trPr>
          <w:trHeight w:val="381"/>
        </w:trPr>
        <w:tc>
          <w:tcPr>
            <w:tcW w:w="567" w:type="dxa"/>
          </w:tcPr>
          <w:p w:rsidR="00824325" w:rsidRPr="00824325" w:rsidRDefault="00824325" w:rsidP="006438C6">
            <w:pPr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8079" w:type="dxa"/>
          </w:tcPr>
          <w:p w:rsidR="00824325" w:rsidRPr="00824325" w:rsidRDefault="00824325" w:rsidP="006438C6">
            <w:pPr>
              <w:rPr>
                <w:rFonts w:ascii="ISOCPEUR" w:hAnsi="ISOCPEUR"/>
                <w:szCs w:val="24"/>
              </w:rPr>
            </w:pPr>
            <w:r w:rsidRPr="00824325">
              <w:rPr>
                <w:rFonts w:ascii="ISOCPEUR" w:hAnsi="ISOCPEUR"/>
                <w:szCs w:val="24"/>
              </w:rPr>
              <w:t>Введение</w:t>
            </w:r>
          </w:p>
        </w:tc>
        <w:tc>
          <w:tcPr>
            <w:tcW w:w="709" w:type="dxa"/>
          </w:tcPr>
          <w:p w:rsidR="00824325" w:rsidRPr="00824325" w:rsidRDefault="00824325" w:rsidP="006438C6">
            <w:pPr>
              <w:jc w:val="center"/>
              <w:rPr>
                <w:rFonts w:ascii="ISOCPEUR" w:hAnsi="ISOCPEUR"/>
                <w:szCs w:val="24"/>
              </w:rPr>
            </w:pPr>
            <w:r w:rsidRPr="00824325">
              <w:rPr>
                <w:rFonts w:ascii="ISOCPEUR" w:hAnsi="ISOCPEUR"/>
                <w:szCs w:val="24"/>
              </w:rPr>
              <w:t>5</w:t>
            </w:r>
          </w:p>
        </w:tc>
      </w:tr>
      <w:tr w:rsidR="008901E3" w:rsidRPr="00824325" w:rsidTr="006438C6">
        <w:trPr>
          <w:trHeight w:val="381"/>
        </w:trPr>
        <w:tc>
          <w:tcPr>
            <w:tcW w:w="567" w:type="dxa"/>
          </w:tcPr>
          <w:p w:rsidR="008901E3" w:rsidRPr="003E3BBE" w:rsidRDefault="008901E3" w:rsidP="006438C6">
            <w:pPr>
              <w:jc w:val="center"/>
              <w:rPr>
                <w:rFonts w:ascii="ISOCPEUR" w:hAnsi="ISOCPEUR"/>
                <w:b/>
                <w:szCs w:val="24"/>
              </w:rPr>
            </w:pPr>
            <w:r w:rsidRPr="003E3BBE">
              <w:rPr>
                <w:rFonts w:ascii="ISOCPEUR" w:hAnsi="ISOCPEUR"/>
                <w:b/>
                <w:szCs w:val="24"/>
              </w:rPr>
              <w:t>1</w:t>
            </w:r>
          </w:p>
        </w:tc>
        <w:tc>
          <w:tcPr>
            <w:tcW w:w="8079" w:type="dxa"/>
          </w:tcPr>
          <w:p w:rsidR="008901E3" w:rsidRPr="003E3BBE" w:rsidRDefault="003E3BBE" w:rsidP="006438C6">
            <w:pPr>
              <w:rPr>
                <w:rFonts w:ascii="ISOCPEUR" w:hAnsi="ISOCPEUR"/>
                <w:b/>
                <w:szCs w:val="24"/>
              </w:rPr>
            </w:pPr>
            <w:r w:rsidRPr="003E3BBE">
              <w:rPr>
                <w:rFonts w:ascii="ISOCPEUR" w:hAnsi="ISOCPEUR"/>
                <w:b/>
                <w:szCs w:val="24"/>
              </w:rPr>
              <w:t>Современная градостроительная ситуация</w:t>
            </w:r>
          </w:p>
        </w:tc>
        <w:tc>
          <w:tcPr>
            <w:tcW w:w="709" w:type="dxa"/>
          </w:tcPr>
          <w:p w:rsidR="008901E3" w:rsidRPr="00824325" w:rsidRDefault="009669DF" w:rsidP="006438C6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7</w:t>
            </w:r>
          </w:p>
        </w:tc>
      </w:tr>
      <w:tr w:rsidR="003E3BBE" w:rsidRPr="00824325" w:rsidTr="006438C6">
        <w:trPr>
          <w:trHeight w:val="381"/>
        </w:trPr>
        <w:tc>
          <w:tcPr>
            <w:tcW w:w="567" w:type="dxa"/>
          </w:tcPr>
          <w:p w:rsidR="003E3BBE" w:rsidRPr="003E3BBE" w:rsidRDefault="003E3BBE" w:rsidP="003E3BBE">
            <w:pPr>
              <w:jc w:val="center"/>
              <w:rPr>
                <w:rFonts w:ascii="ISOCPEUR" w:hAnsi="ISOCPEUR"/>
                <w:b/>
                <w:szCs w:val="24"/>
              </w:rPr>
            </w:pPr>
            <w:r w:rsidRPr="003E3BBE">
              <w:rPr>
                <w:rFonts w:ascii="ISOCPEUR" w:hAnsi="ISOCPEUR"/>
                <w:b/>
                <w:szCs w:val="24"/>
              </w:rPr>
              <w:t>2</w:t>
            </w:r>
          </w:p>
        </w:tc>
        <w:tc>
          <w:tcPr>
            <w:tcW w:w="8079" w:type="dxa"/>
          </w:tcPr>
          <w:p w:rsidR="003E3BBE" w:rsidRPr="003E3BBE" w:rsidRDefault="003E3BBE" w:rsidP="003E3BBE">
            <w:pPr>
              <w:rPr>
                <w:rFonts w:ascii="ISOCPEUR" w:hAnsi="ISOCPEUR"/>
                <w:b/>
                <w:szCs w:val="24"/>
              </w:rPr>
            </w:pPr>
            <w:r w:rsidRPr="003E3BBE">
              <w:rPr>
                <w:rFonts w:ascii="ISOCPEUR" w:hAnsi="ISOCPEUR"/>
                <w:b/>
                <w:szCs w:val="24"/>
              </w:rPr>
              <w:t>Положения о характеристиках планируемого развития террит</w:t>
            </w:r>
            <w:r w:rsidRPr="003E3BBE">
              <w:rPr>
                <w:rFonts w:ascii="ISOCPEUR" w:hAnsi="ISOCPEUR"/>
                <w:b/>
                <w:szCs w:val="24"/>
              </w:rPr>
              <w:t>о</w:t>
            </w:r>
            <w:r w:rsidRPr="003E3BBE">
              <w:rPr>
                <w:rFonts w:ascii="ISOCPEUR" w:hAnsi="ISOCPEUR"/>
                <w:b/>
                <w:szCs w:val="24"/>
              </w:rPr>
              <w:t>рии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7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2.1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</w:rPr>
              <w:t>Положение о размещении объектов капитального строительства ф</w:t>
            </w:r>
            <w:r w:rsidRPr="003E3BBE">
              <w:rPr>
                <w:rFonts w:ascii="ISOCPEUR" w:hAnsi="ISOCPEUR"/>
              </w:rPr>
              <w:t>е</w:t>
            </w:r>
            <w:r w:rsidRPr="003E3BBE">
              <w:rPr>
                <w:rFonts w:ascii="ISOCPEUR" w:hAnsi="ISOCPEUR"/>
              </w:rPr>
              <w:t>дерального, регионального или местного значения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7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2.2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</w:rPr>
              <w:t>Характеристики планируемого развития территории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8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2.3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</w:rPr>
              <w:t>Учреждения общественной застройки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8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2.4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</w:rPr>
              <w:t>Характеристика системы транспортного обслуживания.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9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2.5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</w:rPr>
              <w:t>Организация жилой среды с учетом доступности для инвалидов и других маломобильных групп населения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10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2.6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</w:rPr>
              <w:t>Вертикальная планировка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10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2.7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  <w:color w:val="000000" w:themeColor="text1"/>
              </w:rPr>
              <w:t>Характеристика системы инженерного обеспечения территории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11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2.8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  <w:color w:val="000000" w:themeColor="text1"/>
              </w:rPr>
              <w:t>Сохранение объектов культурного наследия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11</w:t>
            </w:r>
          </w:p>
        </w:tc>
      </w:tr>
      <w:tr w:rsidR="003E3BBE" w:rsidRPr="00824325" w:rsidTr="00B5352E">
        <w:trPr>
          <w:trHeight w:val="381"/>
        </w:trPr>
        <w:tc>
          <w:tcPr>
            <w:tcW w:w="567" w:type="dxa"/>
          </w:tcPr>
          <w:p w:rsidR="003E3BBE" w:rsidRDefault="003E3BBE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2.9</w:t>
            </w:r>
          </w:p>
        </w:tc>
        <w:tc>
          <w:tcPr>
            <w:tcW w:w="8079" w:type="dxa"/>
            <w:vAlign w:val="center"/>
          </w:tcPr>
          <w:p w:rsidR="003E3BBE" w:rsidRPr="003E3BBE" w:rsidRDefault="003E3BBE" w:rsidP="003E3BBE">
            <w:pPr>
              <w:rPr>
                <w:rFonts w:ascii="ISOCPEUR" w:hAnsi="ISOCPEUR"/>
                <w:szCs w:val="24"/>
              </w:rPr>
            </w:pPr>
            <w:r w:rsidRPr="003E3BBE">
              <w:rPr>
                <w:rFonts w:ascii="ISOCPEUR" w:hAnsi="ISOCPEUR"/>
                <w:bCs/>
                <w:color w:val="000000" w:themeColor="text1"/>
              </w:rPr>
              <w:t>Основные технико-экономические показатели по планировке терр</w:t>
            </w:r>
            <w:r w:rsidRPr="003E3BBE">
              <w:rPr>
                <w:rFonts w:ascii="ISOCPEUR" w:hAnsi="ISOCPEUR"/>
                <w:bCs/>
                <w:color w:val="000000" w:themeColor="text1"/>
              </w:rPr>
              <w:t>и</w:t>
            </w:r>
            <w:r w:rsidRPr="003E3BBE">
              <w:rPr>
                <w:rFonts w:ascii="ISOCPEUR" w:hAnsi="ISOCPEUR"/>
                <w:bCs/>
                <w:color w:val="000000" w:themeColor="text1"/>
              </w:rPr>
              <w:t>тории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12</w:t>
            </w:r>
          </w:p>
        </w:tc>
      </w:tr>
      <w:tr w:rsidR="003E3BBE" w:rsidRPr="00824325" w:rsidTr="006438C6">
        <w:trPr>
          <w:trHeight w:val="381"/>
        </w:trPr>
        <w:tc>
          <w:tcPr>
            <w:tcW w:w="567" w:type="dxa"/>
          </w:tcPr>
          <w:p w:rsidR="003E3BBE" w:rsidRPr="003E3BBE" w:rsidRDefault="003E3BBE" w:rsidP="003E3BBE">
            <w:pPr>
              <w:jc w:val="center"/>
              <w:rPr>
                <w:rFonts w:ascii="ISOCPEUR" w:hAnsi="ISOCPEUR"/>
                <w:b/>
                <w:szCs w:val="24"/>
              </w:rPr>
            </w:pPr>
            <w:r w:rsidRPr="003E3BBE">
              <w:rPr>
                <w:rFonts w:ascii="ISOCPEUR" w:hAnsi="ISOCPEUR"/>
                <w:b/>
                <w:szCs w:val="24"/>
              </w:rPr>
              <w:t>3</w:t>
            </w:r>
          </w:p>
        </w:tc>
        <w:tc>
          <w:tcPr>
            <w:tcW w:w="8079" w:type="dxa"/>
          </w:tcPr>
          <w:p w:rsidR="003E3BBE" w:rsidRPr="003E3BBE" w:rsidRDefault="003E3BBE" w:rsidP="003E3BBE">
            <w:pPr>
              <w:rPr>
                <w:rFonts w:ascii="ISOCPEUR" w:hAnsi="ISOCPEUR"/>
                <w:b/>
                <w:szCs w:val="24"/>
              </w:rPr>
            </w:pPr>
            <w:r w:rsidRPr="003E3BBE">
              <w:rPr>
                <w:rFonts w:ascii="ISOCPEUR" w:hAnsi="ISOCPEUR"/>
                <w:b/>
                <w:szCs w:val="24"/>
              </w:rPr>
              <w:t>Положения об очередности планируемого развития территории</w:t>
            </w:r>
          </w:p>
        </w:tc>
        <w:tc>
          <w:tcPr>
            <w:tcW w:w="709" w:type="dxa"/>
          </w:tcPr>
          <w:p w:rsidR="003E3BBE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12</w:t>
            </w:r>
          </w:p>
        </w:tc>
      </w:tr>
      <w:tr w:rsidR="00E05C9C" w:rsidRPr="00824325" w:rsidTr="006438C6">
        <w:trPr>
          <w:trHeight w:val="381"/>
        </w:trPr>
        <w:tc>
          <w:tcPr>
            <w:tcW w:w="567" w:type="dxa"/>
          </w:tcPr>
          <w:p w:rsidR="00E05C9C" w:rsidRPr="003E3BBE" w:rsidRDefault="00E05C9C" w:rsidP="003E3BBE">
            <w:pPr>
              <w:jc w:val="center"/>
              <w:rPr>
                <w:rFonts w:ascii="ISOCPEUR" w:hAnsi="ISOCPEUR"/>
                <w:b/>
                <w:szCs w:val="24"/>
              </w:rPr>
            </w:pPr>
            <w:r>
              <w:rPr>
                <w:rFonts w:ascii="ISOCPEUR" w:hAnsi="ISOCPEUR"/>
                <w:b/>
                <w:szCs w:val="24"/>
              </w:rPr>
              <w:t>4</w:t>
            </w:r>
          </w:p>
        </w:tc>
        <w:tc>
          <w:tcPr>
            <w:tcW w:w="8079" w:type="dxa"/>
          </w:tcPr>
          <w:p w:rsidR="00E05C9C" w:rsidRPr="003E3BBE" w:rsidRDefault="00E05C9C" w:rsidP="003E3BBE">
            <w:pPr>
              <w:rPr>
                <w:rFonts w:ascii="ISOCPEUR" w:hAnsi="ISOCPEUR"/>
                <w:b/>
                <w:szCs w:val="24"/>
              </w:rPr>
            </w:pPr>
            <w:r>
              <w:rPr>
                <w:rFonts w:ascii="ISOCPEUR" w:hAnsi="ISOCPEUR"/>
                <w:b/>
                <w:szCs w:val="24"/>
              </w:rPr>
              <w:t>Межевани</w:t>
            </w:r>
            <w:r w:rsidR="0086561D">
              <w:rPr>
                <w:rFonts w:ascii="ISOCPEUR" w:hAnsi="ISOCPEUR"/>
                <w:b/>
                <w:szCs w:val="24"/>
              </w:rPr>
              <w:t>е</w:t>
            </w:r>
            <w:r>
              <w:rPr>
                <w:rFonts w:ascii="ISOCPEUR" w:hAnsi="ISOCPEUR"/>
                <w:b/>
                <w:szCs w:val="24"/>
              </w:rPr>
              <w:t xml:space="preserve"> территории</w:t>
            </w:r>
          </w:p>
        </w:tc>
        <w:tc>
          <w:tcPr>
            <w:tcW w:w="709" w:type="dxa"/>
          </w:tcPr>
          <w:p w:rsidR="00E05C9C" w:rsidRPr="00824325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13</w:t>
            </w:r>
          </w:p>
        </w:tc>
      </w:tr>
      <w:tr w:rsidR="00E05C9C" w:rsidRPr="00E05C9C" w:rsidTr="006438C6">
        <w:trPr>
          <w:trHeight w:val="381"/>
        </w:trPr>
        <w:tc>
          <w:tcPr>
            <w:tcW w:w="567" w:type="dxa"/>
          </w:tcPr>
          <w:p w:rsidR="00E05C9C" w:rsidRPr="00E05C9C" w:rsidRDefault="00E05C9C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4.1</w:t>
            </w:r>
          </w:p>
        </w:tc>
        <w:tc>
          <w:tcPr>
            <w:tcW w:w="8079" w:type="dxa"/>
          </w:tcPr>
          <w:p w:rsidR="00E05C9C" w:rsidRPr="00E05C9C" w:rsidRDefault="00E05C9C" w:rsidP="003E3BBE">
            <w:pPr>
              <w:rPr>
                <w:rFonts w:ascii="ISOCPEUR" w:hAnsi="ISOCPEUR"/>
                <w:szCs w:val="24"/>
              </w:rPr>
            </w:pPr>
            <w:r w:rsidRPr="00E05C9C">
              <w:rPr>
                <w:rFonts w:ascii="ISOCPEUR" w:hAnsi="ISOCPEUR"/>
                <w:bCs/>
                <w:szCs w:val="24"/>
              </w:rPr>
              <w:t>Перечень образуемых земельных участков</w:t>
            </w:r>
          </w:p>
        </w:tc>
        <w:tc>
          <w:tcPr>
            <w:tcW w:w="709" w:type="dxa"/>
          </w:tcPr>
          <w:p w:rsidR="00E05C9C" w:rsidRPr="00E05C9C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13</w:t>
            </w:r>
          </w:p>
        </w:tc>
      </w:tr>
      <w:tr w:rsidR="00E05C9C" w:rsidRPr="00E05C9C" w:rsidTr="006438C6">
        <w:trPr>
          <w:trHeight w:val="381"/>
        </w:trPr>
        <w:tc>
          <w:tcPr>
            <w:tcW w:w="567" w:type="dxa"/>
          </w:tcPr>
          <w:p w:rsidR="00E05C9C" w:rsidRDefault="00E05C9C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4.2</w:t>
            </w:r>
          </w:p>
        </w:tc>
        <w:tc>
          <w:tcPr>
            <w:tcW w:w="8079" w:type="dxa"/>
          </w:tcPr>
          <w:p w:rsidR="00E05C9C" w:rsidRPr="00E05C9C" w:rsidRDefault="00E05C9C" w:rsidP="003E3BBE">
            <w:pPr>
              <w:rPr>
                <w:rFonts w:ascii="ISOCPEUR" w:hAnsi="ISOCPEUR"/>
                <w:bCs/>
                <w:szCs w:val="24"/>
              </w:rPr>
            </w:pPr>
            <w:r w:rsidRPr="00E05C9C">
              <w:rPr>
                <w:rFonts w:ascii="ISOCPEUR" w:hAnsi="ISOCPEUR"/>
                <w:bCs/>
                <w:szCs w:val="24"/>
              </w:rPr>
              <w:t>Перечень координат характерных точек образуемых земельных уч</w:t>
            </w:r>
            <w:r w:rsidRPr="00E05C9C">
              <w:rPr>
                <w:rFonts w:ascii="ISOCPEUR" w:hAnsi="ISOCPEUR"/>
                <w:bCs/>
                <w:szCs w:val="24"/>
              </w:rPr>
              <w:t>а</w:t>
            </w:r>
            <w:r w:rsidRPr="00E05C9C">
              <w:rPr>
                <w:rFonts w:ascii="ISOCPEUR" w:hAnsi="ISOCPEUR"/>
                <w:bCs/>
                <w:szCs w:val="24"/>
              </w:rPr>
              <w:t>стков</w:t>
            </w:r>
          </w:p>
        </w:tc>
        <w:tc>
          <w:tcPr>
            <w:tcW w:w="709" w:type="dxa"/>
          </w:tcPr>
          <w:p w:rsidR="00E05C9C" w:rsidRPr="00E05C9C" w:rsidRDefault="00447C68" w:rsidP="003E3BBE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15</w:t>
            </w:r>
          </w:p>
        </w:tc>
      </w:tr>
    </w:tbl>
    <w:p w:rsidR="00824325" w:rsidRPr="00824325" w:rsidRDefault="00824325" w:rsidP="00824325">
      <w:pPr>
        <w:jc w:val="center"/>
        <w:rPr>
          <w:rFonts w:ascii="ISOCPEUR" w:hAnsi="ISOCPEUR"/>
          <w:szCs w:val="24"/>
        </w:rPr>
      </w:pPr>
    </w:p>
    <w:p w:rsidR="00824325" w:rsidRPr="00824325" w:rsidRDefault="00824325" w:rsidP="00824325">
      <w:pPr>
        <w:rPr>
          <w:rFonts w:ascii="ISOCPEUR" w:hAnsi="ISOCPEUR"/>
          <w:szCs w:val="24"/>
        </w:rPr>
      </w:pPr>
    </w:p>
    <w:p w:rsidR="00824325" w:rsidRPr="00AA2555" w:rsidRDefault="00824325" w:rsidP="00824325">
      <w:pPr>
        <w:rPr>
          <w:rFonts w:ascii="Arial Narrow" w:hAnsi="Arial Narrow"/>
          <w:szCs w:val="24"/>
        </w:rPr>
      </w:pPr>
      <w:r w:rsidRPr="00AA2555">
        <w:rPr>
          <w:rFonts w:ascii="Arial Narrow" w:hAnsi="Arial Narrow"/>
          <w:szCs w:val="24"/>
        </w:rPr>
        <w:br w:type="page"/>
      </w:r>
    </w:p>
    <w:p w:rsidR="00824325" w:rsidRPr="00824325" w:rsidRDefault="00824325" w:rsidP="00824325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824325" w:rsidRPr="00824325" w:rsidRDefault="00824325" w:rsidP="00824325">
      <w:pPr>
        <w:pStyle w:val="aa"/>
        <w:spacing w:line="276" w:lineRule="auto"/>
        <w:jc w:val="center"/>
        <w:rPr>
          <w:rFonts w:ascii="ISOCPEUR" w:hAnsi="ISOCPEUR"/>
          <w:b/>
          <w:sz w:val="26"/>
          <w:szCs w:val="26"/>
        </w:rPr>
      </w:pPr>
      <w:r w:rsidRPr="00824325">
        <w:rPr>
          <w:rFonts w:ascii="ISOCPEUR" w:hAnsi="ISOCPEUR"/>
          <w:b/>
          <w:sz w:val="26"/>
          <w:szCs w:val="26"/>
        </w:rPr>
        <w:t>Введение</w:t>
      </w:r>
    </w:p>
    <w:p w:rsidR="00824325" w:rsidRPr="00824325" w:rsidRDefault="00824325" w:rsidP="00824325">
      <w:pPr>
        <w:pStyle w:val="aa"/>
        <w:spacing w:line="276" w:lineRule="auto"/>
        <w:ind w:left="709" w:firstLine="567"/>
        <w:jc w:val="center"/>
        <w:rPr>
          <w:rFonts w:ascii="ISOCPEUR" w:hAnsi="ISOCPEUR"/>
          <w:sz w:val="14"/>
        </w:rPr>
      </w:pPr>
    </w:p>
    <w:p w:rsidR="00824325" w:rsidRDefault="00893869" w:rsidP="00FA7CB6">
      <w:pPr>
        <w:spacing w:line="276" w:lineRule="auto"/>
        <w:ind w:left="426" w:firstLine="709"/>
        <w:jc w:val="both"/>
        <w:rPr>
          <w:rFonts w:ascii="ISOCPEUR" w:hAnsi="ISOCPEUR"/>
        </w:rPr>
      </w:pPr>
      <w:r>
        <w:rPr>
          <w:rFonts w:ascii="ISOCPEUR" w:hAnsi="ISOCPEUR"/>
        </w:rPr>
        <w:t xml:space="preserve">Документация по планировке территории </w:t>
      </w:r>
      <w:r w:rsidRPr="00893869">
        <w:rPr>
          <w:rFonts w:ascii="ISOCPEUR" w:hAnsi="ISOCPEUR"/>
          <w:bCs/>
        </w:rPr>
        <w:t>«Корректировка проекта план</w:t>
      </w:r>
      <w:r w:rsidRPr="00893869">
        <w:rPr>
          <w:rFonts w:ascii="ISOCPEUR" w:hAnsi="ISOCPEUR"/>
          <w:bCs/>
        </w:rPr>
        <w:t>и</w:t>
      </w:r>
      <w:r w:rsidRPr="00893869">
        <w:rPr>
          <w:rFonts w:ascii="ISOCPEUR" w:hAnsi="ISOCPEUR"/>
          <w:bCs/>
        </w:rPr>
        <w:t>ровки и межевания территории земельного участка, расположенного по адресу: Волгоградская область, Среднеахтубинский район, примерно в 1,75 км по н</w:t>
      </w:r>
      <w:r w:rsidRPr="00893869">
        <w:rPr>
          <w:rFonts w:ascii="ISOCPEUR" w:hAnsi="ISOCPEUR"/>
          <w:bCs/>
        </w:rPr>
        <w:t>а</w:t>
      </w:r>
      <w:r w:rsidRPr="00893869">
        <w:rPr>
          <w:rFonts w:ascii="ISOCPEUR" w:hAnsi="ISOCPEUR"/>
          <w:bCs/>
        </w:rPr>
        <w:t>правлению на северо-запад от ориентира п. Песчанка, расположенного за пр</w:t>
      </w:r>
      <w:r w:rsidRPr="00893869">
        <w:rPr>
          <w:rFonts w:ascii="ISOCPEUR" w:hAnsi="ISOCPEUR"/>
          <w:bCs/>
        </w:rPr>
        <w:t>е</w:t>
      </w:r>
      <w:r w:rsidRPr="00893869">
        <w:rPr>
          <w:rFonts w:ascii="ISOCPEUR" w:hAnsi="ISOCPEUR"/>
          <w:bCs/>
        </w:rPr>
        <w:t>делами участка, в границах установленных планировочных кварталов №№ 21,22,23,24,25 с кадастровыми номерами 34:28:100028:3981, 34:28:100028:6797, 34:28:100028:6798, 34:28:100028:3967»</w:t>
      </w:r>
      <w:r>
        <w:rPr>
          <w:rFonts w:ascii="ISOCPEUR" w:hAnsi="ISOCPEUR"/>
        </w:rPr>
        <w:t xml:space="preserve"> разработана Индивидуальным предпринимателем </w:t>
      </w:r>
      <w:proofErr w:type="spellStart"/>
      <w:r>
        <w:rPr>
          <w:rFonts w:ascii="ISOCPEUR" w:hAnsi="ISOCPEUR"/>
        </w:rPr>
        <w:t>Злобовым</w:t>
      </w:r>
      <w:proofErr w:type="spellEnd"/>
      <w:r>
        <w:rPr>
          <w:rFonts w:ascii="ISOCPEUR" w:hAnsi="ISOCPEUR"/>
        </w:rPr>
        <w:t xml:space="preserve"> Андреем Андре</w:t>
      </w:r>
      <w:r>
        <w:rPr>
          <w:rFonts w:ascii="ISOCPEUR" w:hAnsi="ISOCPEUR"/>
        </w:rPr>
        <w:t>е</w:t>
      </w:r>
      <w:r>
        <w:rPr>
          <w:rFonts w:ascii="ISOCPEUR" w:hAnsi="ISOCPEUR"/>
        </w:rPr>
        <w:t xml:space="preserve">вичем. </w:t>
      </w:r>
    </w:p>
    <w:p w:rsidR="00FA7CB6" w:rsidRPr="00824325" w:rsidRDefault="00FA7CB6" w:rsidP="00FA7CB6">
      <w:pPr>
        <w:spacing w:line="276" w:lineRule="auto"/>
        <w:ind w:left="426" w:firstLine="709"/>
        <w:jc w:val="both"/>
        <w:rPr>
          <w:rFonts w:ascii="ISOCPEUR" w:hAnsi="ISOCPEUR"/>
        </w:rPr>
      </w:pPr>
    </w:p>
    <w:p w:rsidR="00824325" w:rsidRPr="00824325" w:rsidRDefault="00824325" w:rsidP="00824325">
      <w:pPr>
        <w:spacing w:line="276" w:lineRule="auto"/>
        <w:ind w:left="426" w:firstLine="720"/>
        <w:jc w:val="both"/>
        <w:rPr>
          <w:rFonts w:ascii="ISOCPEUR" w:hAnsi="ISOCPEUR"/>
        </w:rPr>
      </w:pPr>
      <w:r w:rsidRPr="00824325">
        <w:rPr>
          <w:rFonts w:ascii="ISOCPEUR" w:hAnsi="ISOCPEUR"/>
        </w:rPr>
        <w:t xml:space="preserve">Работы по подготовке материалов </w:t>
      </w:r>
      <w:r w:rsidR="00893869">
        <w:rPr>
          <w:rFonts w:ascii="ISOCPEUR" w:hAnsi="ISOCPEUR"/>
        </w:rPr>
        <w:t>документации по</w:t>
      </w:r>
      <w:r w:rsidRPr="00824325">
        <w:rPr>
          <w:rFonts w:ascii="ISOCPEUR" w:hAnsi="ISOCPEUR"/>
        </w:rPr>
        <w:t xml:space="preserve"> планировк</w:t>
      </w:r>
      <w:r w:rsidR="00893869">
        <w:rPr>
          <w:rFonts w:ascii="ISOCPEUR" w:hAnsi="ISOCPEUR"/>
        </w:rPr>
        <w:t>е</w:t>
      </w:r>
      <w:r w:rsidRPr="00824325">
        <w:rPr>
          <w:rFonts w:ascii="ISOCPEUR" w:hAnsi="ISOCPEUR"/>
        </w:rPr>
        <w:t xml:space="preserve"> террит</w:t>
      </w:r>
      <w:r w:rsidRPr="00824325">
        <w:rPr>
          <w:rFonts w:ascii="ISOCPEUR" w:hAnsi="ISOCPEUR"/>
        </w:rPr>
        <w:t>о</w:t>
      </w:r>
      <w:r w:rsidRPr="00824325">
        <w:rPr>
          <w:rFonts w:ascii="ISOCPEUR" w:hAnsi="ISOCPEUR"/>
        </w:rPr>
        <w:t>рии выполнены в соответствии с требованиями действующих нормативов град</w:t>
      </w:r>
      <w:r w:rsidRPr="00824325">
        <w:rPr>
          <w:rFonts w:ascii="ISOCPEUR" w:hAnsi="ISOCPEUR"/>
        </w:rPr>
        <w:t>о</w:t>
      </w:r>
      <w:r w:rsidRPr="00824325">
        <w:rPr>
          <w:rFonts w:ascii="ISOCPEUR" w:hAnsi="ISOCPEUR"/>
        </w:rPr>
        <w:t>строительного проектирования, в соответствии со статьями 41 – 46 Градостро</w:t>
      </w:r>
      <w:r w:rsidRPr="00824325">
        <w:rPr>
          <w:rFonts w:ascii="ISOCPEUR" w:hAnsi="ISOCPEUR"/>
        </w:rPr>
        <w:t>и</w:t>
      </w:r>
      <w:r w:rsidRPr="00824325">
        <w:rPr>
          <w:rFonts w:ascii="ISOCPEUR" w:hAnsi="ISOCPEUR"/>
        </w:rPr>
        <w:t>тельного кодекса Российской Федерации.</w:t>
      </w:r>
    </w:p>
    <w:p w:rsidR="00824325" w:rsidRPr="00824325" w:rsidRDefault="00824325" w:rsidP="00824325">
      <w:pPr>
        <w:spacing w:line="276" w:lineRule="auto"/>
        <w:ind w:left="426" w:firstLine="720"/>
        <w:jc w:val="both"/>
        <w:rPr>
          <w:rFonts w:ascii="ISOCPEUR" w:hAnsi="ISOCPEUR"/>
        </w:rPr>
      </w:pPr>
    </w:p>
    <w:p w:rsidR="00824325" w:rsidRPr="00824325" w:rsidRDefault="00824325" w:rsidP="00824325">
      <w:pPr>
        <w:spacing w:line="276" w:lineRule="auto"/>
        <w:ind w:left="426" w:firstLine="720"/>
        <w:jc w:val="both"/>
        <w:rPr>
          <w:rFonts w:ascii="ISOCPEUR" w:hAnsi="ISOCPEUR"/>
        </w:rPr>
      </w:pPr>
      <w:r w:rsidRPr="00824325">
        <w:rPr>
          <w:rFonts w:ascii="ISOCPEUR" w:hAnsi="ISOCPEUR"/>
          <w:bCs/>
          <w:color w:val="000000"/>
          <w:szCs w:val="24"/>
        </w:rPr>
        <w:t xml:space="preserve">Проект планировки территории подготовлен в целях </w:t>
      </w:r>
      <w:r w:rsidRPr="00824325">
        <w:rPr>
          <w:rFonts w:ascii="ISOCPEUR" w:hAnsi="ISOCPEUR"/>
        </w:rPr>
        <w:t>определения план</w:t>
      </w:r>
      <w:r w:rsidRPr="00824325">
        <w:rPr>
          <w:rFonts w:ascii="ISOCPEUR" w:hAnsi="ISOCPEUR"/>
        </w:rPr>
        <w:t>и</w:t>
      </w:r>
      <w:r w:rsidRPr="00824325">
        <w:rPr>
          <w:rFonts w:ascii="ISOCPEUR" w:hAnsi="ISOCPEUR"/>
        </w:rPr>
        <w:t xml:space="preserve">ровочной структуры территории и ее элементов; </w:t>
      </w:r>
      <w:r w:rsidRPr="00824325">
        <w:rPr>
          <w:rFonts w:ascii="ISOCPEUR" w:hAnsi="ISOCPEUR"/>
          <w:bCs/>
          <w:color w:val="000000"/>
          <w:szCs w:val="24"/>
        </w:rPr>
        <w:t>обеспечения устойчивого ра</w:t>
      </w:r>
      <w:r w:rsidRPr="00824325">
        <w:rPr>
          <w:rFonts w:ascii="ISOCPEUR" w:hAnsi="ISOCPEUR"/>
          <w:bCs/>
          <w:color w:val="000000"/>
          <w:szCs w:val="24"/>
        </w:rPr>
        <w:t>з</w:t>
      </w:r>
      <w:r w:rsidRPr="00824325">
        <w:rPr>
          <w:rFonts w:ascii="ISOCPEUR" w:hAnsi="ISOCPEUR"/>
          <w:bCs/>
          <w:color w:val="000000"/>
          <w:szCs w:val="24"/>
        </w:rPr>
        <w:t xml:space="preserve">вития территории, определения границ зон планируемого размещения </w:t>
      </w:r>
      <w:r w:rsidR="00FA7CB6">
        <w:rPr>
          <w:rFonts w:ascii="ISOCPEUR" w:hAnsi="ISOCPEUR"/>
          <w:bCs/>
          <w:color w:val="000000"/>
          <w:szCs w:val="24"/>
        </w:rPr>
        <w:t xml:space="preserve">объектов капитального строительства, </w:t>
      </w:r>
      <w:r w:rsidR="00893869">
        <w:rPr>
          <w:rFonts w:ascii="ISOCPEUR" w:hAnsi="ISOCPEUR"/>
          <w:bCs/>
          <w:color w:val="000000"/>
          <w:szCs w:val="24"/>
        </w:rPr>
        <w:t>уточнения границ территорий общего пользования</w:t>
      </w:r>
      <w:r w:rsidRPr="00824325">
        <w:rPr>
          <w:rFonts w:ascii="ISOCPEUR" w:hAnsi="ISOCPEUR"/>
        </w:rPr>
        <w:t xml:space="preserve">. </w:t>
      </w:r>
    </w:p>
    <w:p w:rsidR="00824325" w:rsidRPr="00824325" w:rsidRDefault="00824325" w:rsidP="00824325">
      <w:pPr>
        <w:spacing w:line="276" w:lineRule="auto"/>
        <w:ind w:left="426" w:firstLine="720"/>
        <w:jc w:val="both"/>
        <w:rPr>
          <w:rFonts w:ascii="ISOCPEUR" w:hAnsi="ISOCPEUR"/>
          <w:szCs w:val="24"/>
        </w:rPr>
      </w:pPr>
    </w:p>
    <w:p w:rsidR="00824325" w:rsidRDefault="00824325" w:rsidP="00824325">
      <w:pPr>
        <w:tabs>
          <w:tab w:val="num" w:pos="1168"/>
        </w:tabs>
        <w:spacing w:line="276" w:lineRule="auto"/>
        <w:ind w:left="426"/>
        <w:jc w:val="both"/>
        <w:rPr>
          <w:rFonts w:ascii="ISOCPEUR" w:hAnsi="ISOCPEUR"/>
          <w:szCs w:val="24"/>
        </w:rPr>
      </w:pPr>
      <w:r w:rsidRPr="00824325">
        <w:rPr>
          <w:rFonts w:ascii="ISOCPEUR" w:hAnsi="ISOCPEUR"/>
          <w:szCs w:val="24"/>
        </w:rPr>
        <w:tab/>
      </w:r>
      <w:r w:rsidR="00FA7CB6">
        <w:rPr>
          <w:rFonts w:ascii="ISOCPEUR" w:hAnsi="ISOCPEUR"/>
          <w:szCs w:val="24"/>
        </w:rPr>
        <w:t>Н</w:t>
      </w:r>
      <w:r w:rsidR="00AA6A73">
        <w:rPr>
          <w:rFonts w:ascii="ISOCPEUR" w:hAnsi="ISOCPEUR"/>
          <w:szCs w:val="24"/>
        </w:rPr>
        <w:t xml:space="preserve">а территорию жилой </w:t>
      </w:r>
      <w:r w:rsidR="00893869">
        <w:rPr>
          <w:rFonts w:ascii="ISOCPEUR" w:hAnsi="ISOCPEUR"/>
          <w:szCs w:val="24"/>
        </w:rPr>
        <w:t>застройки</w:t>
      </w:r>
      <w:r w:rsidR="005100E4">
        <w:rPr>
          <w:rFonts w:ascii="ISOCPEUR" w:hAnsi="ISOCPEUR"/>
          <w:szCs w:val="24"/>
        </w:rPr>
        <w:t xml:space="preserve"> в 2015 году</w:t>
      </w:r>
      <w:bookmarkStart w:id="0" w:name="_GoBack"/>
      <w:bookmarkEnd w:id="0"/>
      <w:r w:rsidR="00893869">
        <w:rPr>
          <w:rFonts w:ascii="ISOCPEUR" w:hAnsi="ISOCPEUR"/>
          <w:szCs w:val="24"/>
        </w:rPr>
        <w:t xml:space="preserve"> ООО «</w:t>
      </w:r>
      <w:proofErr w:type="spellStart"/>
      <w:r w:rsidR="00893869">
        <w:rPr>
          <w:rFonts w:ascii="ISOCPEUR" w:hAnsi="ISOCPEUR"/>
          <w:szCs w:val="24"/>
        </w:rPr>
        <w:t>Сталт</w:t>
      </w:r>
      <w:proofErr w:type="spellEnd"/>
      <w:r w:rsidR="00893869">
        <w:rPr>
          <w:rFonts w:ascii="ISOCPEUR" w:hAnsi="ISOCPEUR"/>
          <w:szCs w:val="24"/>
        </w:rPr>
        <w:t xml:space="preserve">» </w:t>
      </w:r>
      <w:r w:rsidR="00AA6A73">
        <w:rPr>
          <w:rFonts w:ascii="ISOCPEUR" w:hAnsi="ISOCPEUR"/>
          <w:szCs w:val="24"/>
        </w:rPr>
        <w:t>разработан</w:t>
      </w:r>
      <w:r w:rsidR="00893869">
        <w:rPr>
          <w:rFonts w:ascii="ISOCPEUR" w:hAnsi="ISOCPEUR"/>
          <w:szCs w:val="24"/>
        </w:rPr>
        <w:t>а</w:t>
      </w:r>
      <w:r w:rsidR="00AA6A73">
        <w:rPr>
          <w:rFonts w:ascii="ISOCPEUR" w:hAnsi="ISOCPEUR"/>
          <w:szCs w:val="24"/>
        </w:rPr>
        <w:t xml:space="preserve"> проект</w:t>
      </w:r>
      <w:r w:rsidR="00893869">
        <w:rPr>
          <w:rFonts w:ascii="ISOCPEUR" w:hAnsi="ISOCPEUR"/>
          <w:szCs w:val="24"/>
        </w:rPr>
        <w:t>ная документация</w:t>
      </w:r>
      <w:r w:rsidR="00AA6A73">
        <w:rPr>
          <w:rFonts w:ascii="ISOCPEUR" w:hAnsi="ISOCPEUR"/>
          <w:szCs w:val="24"/>
        </w:rPr>
        <w:t xml:space="preserve"> </w:t>
      </w:r>
      <w:r w:rsidR="00893869">
        <w:rPr>
          <w:rFonts w:ascii="ISOCPEUR" w:hAnsi="ISOCPEUR"/>
          <w:szCs w:val="24"/>
        </w:rPr>
        <w:t>«Корректировка проекта планировки территории мал</w:t>
      </w:r>
      <w:r w:rsidR="00893869">
        <w:rPr>
          <w:rFonts w:ascii="ISOCPEUR" w:hAnsi="ISOCPEUR"/>
          <w:szCs w:val="24"/>
        </w:rPr>
        <w:t>о</w:t>
      </w:r>
      <w:r w:rsidR="00893869">
        <w:rPr>
          <w:rFonts w:ascii="ISOCPEUR" w:hAnsi="ISOCPEUR"/>
          <w:szCs w:val="24"/>
        </w:rPr>
        <w:t>этажная застройка в жилом комплексе «Заречье» г. Краснослободск, Волгогра</w:t>
      </w:r>
      <w:r w:rsidR="00893869">
        <w:rPr>
          <w:rFonts w:ascii="ISOCPEUR" w:hAnsi="ISOCPEUR"/>
          <w:szCs w:val="24"/>
        </w:rPr>
        <w:t>д</w:t>
      </w:r>
      <w:r w:rsidR="00893869">
        <w:rPr>
          <w:rFonts w:ascii="ISOCPEUR" w:hAnsi="ISOCPEUR"/>
          <w:szCs w:val="24"/>
        </w:rPr>
        <w:t>ской области»</w:t>
      </w:r>
      <w:r w:rsidRPr="00824325">
        <w:rPr>
          <w:rFonts w:ascii="ISOCPEUR" w:hAnsi="ISOCPEUR"/>
          <w:szCs w:val="24"/>
        </w:rPr>
        <w:t xml:space="preserve">. </w:t>
      </w:r>
      <w:r w:rsidR="00AA6A73">
        <w:rPr>
          <w:rFonts w:ascii="ISOCPEUR" w:hAnsi="ISOCPEUR"/>
          <w:szCs w:val="24"/>
        </w:rPr>
        <w:t xml:space="preserve">Администрацией </w:t>
      </w:r>
      <w:r w:rsidR="00893869">
        <w:rPr>
          <w:rFonts w:ascii="ISOCPEUR" w:hAnsi="ISOCPEUR"/>
          <w:szCs w:val="24"/>
        </w:rPr>
        <w:t>городского поселения город Краснослободск Среднеахтубинског</w:t>
      </w:r>
      <w:r w:rsidR="00AA6A73">
        <w:rPr>
          <w:rFonts w:ascii="ISOCPEUR" w:hAnsi="ISOCPEUR"/>
          <w:szCs w:val="24"/>
        </w:rPr>
        <w:t>о муниципального района Волгоградской области было пр</w:t>
      </w:r>
      <w:r w:rsidR="00AA6A73">
        <w:rPr>
          <w:rFonts w:ascii="ISOCPEUR" w:hAnsi="ISOCPEUR"/>
          <w:szCs w:val="24"/>
        </w:rPr>
        <w:t>и</w:t>
      </w:r>
      <w:r w:rsidR="00AA6A73">
        <w:rPr>
          <w:rFonts w:ascii="ISOCPEUR" w:hAnsi="ISOCPEUR"/>
          <w:szCs w:val="24"/>
        </w:rPr>
        <w:t xml:space="preserve">нято постановление от </w:t>
      </w:r>
      <w:r w:rsidR="00893869">
        <w:rPr>
          <w:rFonts w:ascii="ISOCPEUR" w:hAnsi="ISOCPEUR"/>
          <w:szCs w:val="24"/>
        </w:rPr>
        <w:t>27</w:t>
      </w:r>
      <w:r w:rsidR="00AA6A73">
        <w:rPr>
          <w:rFonts w:ascii="ISOCPEUR" w:hAnsi="ISOCPEUR"/>
          <w:szCs w:val="24"/>
        </w:rPr>
        <w:t>.</w:t>
      </w:r>
      <w:r w:rsidR="00893869">
        <w:rPr>
          <w:rFonts w:ascii="ISOCPEUR" w:hAnsi="ISOCPEUR"/>
          <w:szCs w:val="24"/>
        </w:rPr>
        <w:t>10</w:t>
      </w:r>
      <w:r w:rsidR="00AA6A73">
        <w:rPr>
          <w:rFonts w:ascii="ISOCPEUR" w:hAnsi="ISOCPEUR"/>
          <w:szCs w:val="24"/>
        </w:rPr>
        <w:t>.2021 г. №</w:t>
      </w:r>
      <w:r w:rsidR="00893869">
        <w:rPr>
          <w:rFonts w:ascii="ISOCPEUR" w:hAnsi="ISOCPEUR"/>
          <w:szCs w:val="24"/>
        </w:rPr>
        <w:t>525</w:t>
      </w:r>
      <w:r w:rsidR="00AA6A73" w:rsidRPr="00824325">
        <w:rPr>
          <w:rFonts w:ascii="ISOCPEUR" w:hAnsi="ISOCPEUR"/>
          <w:szCs w:val="24"/>
        </w:rPr>
        <w:t xml:space="preserve"> </w:t>
      </w:r>
      <w:r w:rsidRPr="00824325">
        <w:rPr>
          <w:rFonts w:ascii="ISOCPEUR" w:hAnsi="ISOCPEUR"/>
          <w:szCs w:val="24"/>
        </w:rPr>
        <w:t xml:space="preserve"> О </w:t>
      </w:r>
      <w:r w:rsidR="00893869">
        <w:rPr>
          <w:rFonts w:ascii="ISOCPEUR" w:hAnsi="ISOCPEUR"/>
          <w:szCs w:val="24"/>
        </w:rPr>
        <w:t xml:space="preserve">подготовке корректировки </w:t>
      </w:r>
      <w:r w:rsidR="00893869" w:rsidRPr="00893869">
        <w:rPr>
          <w:rFonts w:ascii="ISOCPEUR" w:hAnsi="ISOCPEUR"/>
          <w:bCs/>
        </w:rPr>
        <w:t>«</w:t>
      </w:r>
      <w:r w:rsidR="00893869">
        <w:rPr>
          <w:rFonts w:ascii="ISOCPEUR" w:hAnsi="ISOCPEUR"/>
          <w:bCs/>
        </w:rPr>
        <w:t>П</w:t>
      </w:r>
      <w:r w:rsidR="00893869" w:rsidRPr="00893869">
        <w:rPr>
          <w:rFonts w:ascii="ISOCPEUR" w:hAnsi="ISOCPEUR"/>
          <w:bCs/>
        </w:rPr>
        <w:t>рое</w:t>
      </w:r>
      <w:r w:rsidR="00893869" w:rsidRPr="00893869">
        <w:rPr>
          <w:rFonts w:ascii="ISOCPEUR" w:hAnsi="ISOCPEUR"/>
          <w:bCs/>
        </w:rPr>
        <w:t>к</w:t>
      </w:r>
      <w:r w:rsidR="00893869" w:rsidRPr="00893869">
        <w:rPr>
          <w:rFonts w:ascii="ISOCPEUR" w:hAnsi="ISOCPEUR"/>
          <w:bCs/>
        </w:rPr>
        <w:t>та планировки и межевания территории земельного участка, расположенного по адресу: Волгоградская область, Среднеахтубинский район, примерно в 1,75 км по направлению на северо-запад от ориентира п. Песчанка, расположенного за пределами участка</w:t>
      </w:r>
      <w:r w:rsidR="009475E1">
        <w:rPr>
          <w:rFonts w:ascii="ISOCPEUR" w:hAnsi="ISOCPEUR"/>
          <w:bCs/>
        </w:rPr>
        <w:t>»</w:t>
      </w:r>
      <w:r w:rsidR="00893869" w:rsidRPr="00893869">
        <w:rPr>
          <w:rFonts w:ascii="ISOCPEUR" w:hAnsi="ISOCPEUR"/>
          <w:bCs/>
        </w:rPr>
        <w:t>, в границах установленных планировочных кварталов №№ 21,22,23,24,25 с кадастровыми номер</w:t>
      </w:r>
      <w:r w:rsidR="00893869" w:rsidRPr="00893869">
        <w:rPr>
          <w:rFonts w:ascii="ISOCPEUR" w:hAnsi="ISOCPEUR"/>
          <w:bCs/>
        </w:rPr>
        <w:t>а</w:t>
      </w:r>
      <w:r w:rsidR="00893869" w:rsidRPr="00893869">
        <w:rPr>
          <w:rFonts w:ascii="ISOCPEUR" w:hAnsi="ISOCPEUR"/>
          <w:bCs/>
        </w:rPr>
        <w:t>ми34:28:100028:3981, 34:28:100028:6797, 34:28:100028:6798, 34:28:100028:3967</w:t>
      </w:r>
      <w:r w:rsidRPr="00824325">
        <w:rPr>
          <w:rFonts w:ascii="ISOCPEUR" w:hAnsi="ISOCPEUR"/>
          <w:szCs w:val="24"/>
        </w:rPr>
        <w:t>.</w:t>
      </w:r>
      <w:r w:rsidR="00AA6A73">
        <w:rPr>
          <w:rFonts w:ascii="ISOCPEUR" w:hAnsi="ISOCPEUR"/>
          <w:szCs w:val="24"/>
        </w:rPr>
        <w:t xml:space="preserve"> </w:t>
      </w:r>
    </w:p>
    <w:p w:rsidR="00FA7CB6" w:rsidRPr="00824325" w:rsidRDefault="00FA7CB6" w:rsidP="00824325">
      <w:pPr>
        <w:tabs>
          <w:tab w:val="num" w:pos="1168"/>
        </w:tabs>
        <w:spacing w:line="276" w:lineRule="auto"/>
        <w:ind w:left="426"/>
        <w:jc w:val="both"/>
        <w:rPr>
          <w:rFonts w:ascii="ISOCPEUR" w:hAnsi="ISOCPEUR"/>
          <w:szCs w:val="24"/>
        </w:rPr>
      </w:pPr>
    </w:p>
    <w:p w:rsidR="00824325" w:rsidRPr="00824325" w:rsidRDefault="00824325" w:rsidP="00824325">
      <w:pPr>
        <w:tabs>
          <w:tab w:val="num" w:pos="1168"/>
        </w:tabs>
        <w:spacing w:line="276" w:lineRule="auto"/>
        <w:ind w:left="426"/>
        <w:jc w:val="both"/>
        <w:rPr>
          <w:rFonts w:ascii="ISOCPEUR" w:hAnsi="ISOCPEUR"/>
          <w:szCs w:val="24"/>
        </w:rPr>
      </w:pPr>
      <w:r w:rsidRPr="00824325">
        <w:rPr>
          <w:rFonts w:ascii="ISOCPEUR" w:hAnsi="ISOCPEUR"/>
          <w:szCs w:val="24"/>
        </w:rPr>
        <w:tab/>
      </w:r>
      <w:r w:rsidRPr="00824325">
        <w:rPr>
          <w:rFonts w:ascii="ISOCPEUR" w:hAnsi="ISOCPEUR"/>
        </w:rPr>
        <w:t>Проектная документация разработана в соответствии с заданием на пр</w:t>
      </w:r>
      <w:r w:rsidRPr="00824325">
        <w:rPr>
          <w:rFonts w:ascii="ISOCPEUR" w:hAnsi="ISOCPEUR"/>
        </w:rPr>
        <w:t>о</w:t>
      </w:r>
      <w:r w:rsidRPr="00824325">
        <w:rPr>
          <w:rFonts w:ascii="ISOCPEUR" w:hAnsi="ISOCPEUR"/>
        </w:rPr>
        <w:t>ектирование, градостроительным регламентом, техническими регламентами, в том числе устанавливающими требования по обеспечению безопасной эксплу</w:t>
      </w:r>
      <w:r w:rsidRPr="00824325">
        <w:rPr>
          <w:rFonts w:ascii="ISOCPEUR" w:hAnsi="ISOCPEUR"/>
        </w:rPr>
        <w:t>а</w:t>
      </w:r>
      <w:r w:rsidRPr="00824325">
        <w:rPr>
          <w:rFonts w:ascii="ISOCPEUR" w:hAnsi="ISOCPEUR"/>
        </w:rPr>
        <w:t>тации зданий, строений, сооружений и безопасного использования прилегающих к ним территорий, с соблюдением технических условий.</w:t>
      </w:r>
    </w:p>
    <w:p w:rsidR="00824325" w:rsidRPr="00824325" w:rsidRDefault="00824325" w:rsidP="00824325">
      <w:pPr>
        <w:tabs>
          <w:tab w:val="num" w:pos="1168"/>
        </w:tabs>
        <w:spacing w:line="276" w:lineRule="auto"/>
        <w:ind w:left="426"/>
        <w:jc w:val="both"/>
        <w:rPr>
          <w:rFonts w:ascii="ISOCPEUR" w:hAnsi="ISOCPEUR"/>
          <w:szCs w:val="24"/>
        </w:rPr>
      </w:pPr>
    </w:p>
    <w:p w:rsidR="00824325" w:rsidRPr="00824325" w:rsidRDefault="00824325" w:rsidP="00824325">
      <w:pPr>
        <w:tabs>
          <w:tab w:val="num" w:pos="1168"/>
        </w:tabs>
        <w:spacing w:line="276" w:lineRule="auto"/>
        <w:ind w:left="426"/>
        <w:jc w:val="both"/>
        <w:rPr>
          <w:rFonts w:ascii="ISOCPEUR" w:hAnsi="ISOCPEUR"/>
          <w:szCs w:val="24"/>
        </w:rPr>
      </w:pPr>
      <w:r w:rsidRPr="00824325">
        <w:rPr>
          <w:rFonts w:ascii="ISOCPEUR" w:hAnsi="ISOCPEUR"/>
          <w:szCs w:val="24"/>
        </w:rPr>
        <w:tab/>
      </w:r>
    </w:p>
    <w:p w:rsidR="00824325" w:rsidRPr="00824325" w:rsidRDefault="00824325" w:rsidP="00824325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ISOCPEUR" w:hAnsi="ISOCPEUR"/>
          <w:color w:val="000000"/>
          <w:szCs w:val="24"/>
        </w:rPr>
      </w:pPr>
    </w:p>
    <w:p w:rsidR="00824325" w:rsidRPr="00824325" w:rsidRDefault="00824325" w:rsidP="00824325">
      <w:pPr>
        <w:autoSpaceDE w:val="0"/>
        <w:autoSpaceDN w:val="0"/>
        <w:adjustRightInd w:val="0"/>
        <w:spacing w:line="276" w:lineRule="auto"/>
        <w:ind w:left="709" w:firstLine="567"/>
        <w:jc w:val="both"/>
        <w:rPr>
          <w:rFonts w:ascii="ISOCPEUR" w:hAnsi="ISOCPEUR"/>
          <w:color w:val="000000"/>
          <w:szCs w:val="24"/>
        </w:rPr>
      </w:pPr>
    </w:p>
    <w:p w:rsidR="00824325" w:rsidRDefault="00824325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FA7CB6" w:rsidRDefault="00FA7CB6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FA7CB6" w:rsidRDefault="00FA7CB6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FA7CB6" w:rsidRDefault="00FA7CB6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FA7CB6" w:rsidRDefault="00FA7CB6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824325" w:rsidRPr="00824325" w:rsidRDefault="00824325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824325" w:rsidRPr="00824325" w:rsidRDefault="00824325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824325" w:rsidRPr="00824325" w:rsidRDefault="00824325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824325" w:rsidRPr="00824325" w:rsidRDefault="00824325" w:rsidP="00824325">
      <w:pPr>
        <w:pStyle w:val="aa"/>
        <w:spacing w:line="276" w:lineRule="auto"/>
        <w:ind w:left="709" w:firstLine="567"/>
        <w:rPr>
          <w:rFonts w:ascii="ISOCPEUR" w:hAnsi="ISOCPEUR"/>
          <w:szCs w:val="24"/>
        </w:rPr>
      </w:pPr>
    </w:p>
    <w:p w:rsidR="00824325" w:rsidRPr="00824325" w:rsidRDefault="00824325" w:rsidP="00824325">
      <w:pPr>
        <w:pStyle w:val="aa"/>
        <w:spacing w:line="276" w:lineRule="auto"/>
        <w:ind w:left="426" w:right="567" w:firstLine="567"/>
        <w:rPr>
          <w:rFonts w:ascii="ISOCPEUR" w:hAnsi="ISOCPEUR"/>
          <w:b/>
        </w:rPr>
      </w:pPr>
    </w:p>
    <w:p w:rsidR="00824325" w:rsidRPr="00824325" w:rsidRDefault="00824325" w:rsidP="00824325">
      <w:pPr>
        <w:pStyle w:val="aa"/>
        <w:spacing w:line="276" w:lineRule="auto"/>
        <w:ind w:left="426" w:right="141" w:firstLine="567"/>
        <w:rPr>
          <w:rFonts w:ascii="ISOCPEUR" w:hAnsi="ISOCPEUR"/>
        </w:rPr>
      </w:pPr>
      <w:r w:rsidRPr="00824325">
        <w:rPr>
          <w:rFonts w:ascii="ISOCPEUR" w:hAnsi="ISOCPEUR"/>
          <w:b/>
        </w:rPr>
        <w:t>Документация по планировке территории подготовлена в соответс</w:t>
      </w:r>
      <w:r w:rsidRPr="00824325">
        <w:rPr>
          <w:rFonts w:ascii="ISOCPEUR" w:hAnsi="ISOCPEUR"/>
          <w:b/>
        </w:rPr>
        <w:t>т</w:t>
      </w:r>
      <w:r w:rsidRPr="00824325">
        <w:rPr>
          <w:rFonts w:ascii="ISOCPEUR" w:hAnsi="ISOCPEUR"/>
          <w:b/>
        </w:rPr>
        <w:t xml:space="preserve">вии </w:t>
      </w:r>
      <w:r w:rsidRPr="00824325">
        <w:rPr>
          <w:rFonts w:ascii="ISOCPEUR" w:hAnsi="ISOCPEUR"/>
        </w:rPr>
        <w:t>с заданием на подготовку документации по планировке территории, док</w:t>
      </w:r>
      <w:r w:rsidRPr="00824325">
        <w:rPr>
          <w:rFonts w:ascii="ISOCPEUR" w:hAnsi="ISOCPEUR"/>
        </w:rPr>
        <w:t>у</w:t>
      </w:r>
      <w:r w:rsidRPr="00824325">
        <w:rPr>
          <w:rFonts w:ascii="ISOCPEUR" w:hAnsi="ISOCPEUR"/>
        </w:rPr>
        <w:t>ментами территориального планирования, лесохозяйственным регламентом, положением об особо охраняемой природной территории, в соответствии с пр</w:t>
      </w:r>
      <w:r w:rsidRPr="00824325">
        <w:rPr>
          <w:rFonts w:ascii="ISOCPEUR" w:hAnsi="ISOCPEUR"/>
        </w:rPr>
        <w:t>о</w:t>
      </w:r>
      <w:r w:rsidRPr="00824325">
        <w:rPr>
          <w:rFonts w:ascii="ISOCPEUR" w:hAnsi="ISOCPEUR"/>
        </w:rPr>
        <w:t>граммами комплексного развития систем коммунальной инфраструктуры, пр</w:t>
      </w:r>
      <w:r w:rsidRPr="00824325">
        <w:rPr>
          <w:rFonts w:ascii="ISOCPEUR" w:hAnsi="ISOCPEUR"/>
        </w:rPr>
        <w:t>о</w:t>
      </w:r>
      <w:r w:rsidRPr="00824325">
        <w:rPr>
          <w:rFonts w:ascii="ISOCPEUR" w:hAnsi="ISOCPEUR"/>
        </w:rPr>
        <w:t>граммами комплексного развития транспортной инфраструктуры, программами комплексного развития социальной инфраструктуры, нормативами градостро</w:t>
      </w:r>
      <w:r w:rsidRPr="00824325">
        <w:rPr>
          <w:rFonts w:ascii="ISOCPEUR" w:hAnsi="ISOCPEUR"/>
        </w:rPr>
        <w:t>и</w:t>
      </w:r>
      <w:r w:rsidRPr="00824325">
        <w:rPr>
          <w:rFonts w:ascii="ISOCPEUR" w:hAnsi="ISOCPEUR"/>
        </w:rPr>
        <w:t>тельного проектирования, комплексными схемами организации дорожного дв</w:t>
      </w:r>
      <w:r w:rsidRPr="00824325">
        <w:rPr>
          <w:rFonts w:ascii="ISOCPEUR" w:hAnsi="ISOCPEUR"/>
        </w:rPr>
        <w:t>и</w:t>
      </w:r>
      <w:r w:rsidRPr="00824325">
        <w:rPr>
          <w:rFonts w:ascii="ISOCPEUR" w:hAnsi="ISOCPEUR"/>
        </w:rPr>
        <w:t>жения, требованиями по обеспечению эффективности организации дорожного движения, указанными в части 1 статьи 11 Федерального закона "Об организ</w:t>
      </w:r>
      <w:r w:rsidRPr="00824325">
        <w:rPr>
          <w:rFonts w:ascii="ISOCPEUR" w:hAnsi="ISOCPEUR"/>
        </w:rPr>
        <w:t>а</w:t>
      </w:r>
      <w:r w:rsidRPr="00824325">
        <w:rPr>
          <w:rFonts w:ascii="ISOCPEUR" w:hAnsi="ISOCPEUR"/>
        </w:rPr>
        <w:t>ции дорожного движения в Российской Федерации и о внесении изменений в отдельные законодательные акты Российской Федерации", требованиями те</w:t>
      </w:r>
      <w:r w:rsidRPr="00824325">
        <w:rPr>
          <w:rFonts w:ascii="ISOCPEUR" w:hAnsi="ISOCPEUR"/>
        </w:rPr>
        <w:t>х</w:t>
      </w:r>
      <w:r w:rsidRPr="00824325">
        <w:rPr>
          <w:rFonts w:ascii="ISOCPEUR" w:hAnsi="ISOCPEUR"/>
        </w:rPr>
        <w:t>нических регламентов, сводов правил с учетом материалов и результатов и</w:t>
      </w:r>
      <w:r w:rsidRPr="00824325">
        <w:rPr>
          <w:rFonts w:ascii="ISOCPEUR" w:hAnsi="ISOCPEUR"/>
        </w:rPr>
        <w:t>н</w:t>
      </w:r>
      <w:r w:rsidRPr="00824325">
        <w:rPr>
          <w:rFonts w:ascii="ISOCPEUR" w:hAnsi="ISOCPEUR"/>
        </w:rPr>
        <w:t>женерных изысканий, границ территорий объектов культурного наследия, вкл</w:t>
      </w:r>
      <w:r w:rsidRPr="00824325">
        <w:rPr>
          <w:rFonts w:ascii="ISOCPEUR" w:hAnsi="ISOCPEUR"/>
        </w:rPr>
        <w:t>ю</w:t>
      </w:r>
      <w:r w:rsidRPr="00824325">
        <w:rPr>
          <w:rFonts w:ascii="ISOCPEUR" w:hAnsi="ISOCPEUR"/>
        </w:rPr>
        <w:t>ченных в единый государственный реестр объектов культурного наследия (п</w:t>
      </w:r>
      <w:r w:rsidRPr="00824325">
        <w:rPr>
          <w:rFonts w:ascii="ISOCPEUR" w:hAnsi="ISOCPEUR"/>
        </w:rPr>
        <w:t>а</w:t>
      </w:r>
      <w:r w:rsidRPr="00824325">
        <w:rPr>
          <w:rFonts w:ascii="ISOCPEUR" w:hAnsi="ISOCPEUR"/>
        </w:rPr>
        <w:t>мятников истории и культуры) народов Российской Федерации, границ террит</w:t>
      </w:r>
      <w:r w:rsidRPr="00824325">
        <w:rPr>
          <w:rFonts w:ascii="ISOCPEUR" w:hAnsi="ISOCPEUR"/>
        </w:rPr>
        <w:t>о</w:t>
      </w:r>
      <w:r w:rsidRPr="00824325">
        <w:rPr>
          <w:rFonts w:ascii="ISOCPEUR" w:hAnsi="ISOCPEUR"/>
        </w:rPr>
        <w:t>рий выявленных объектов культурного наследия, границ зон с особыми усл</w:t>
      </w:r>
      <w:r w:rsidRPr="00824325">
        <w:rPr>
          <w:rFonts w:ascii="ISOCPEUR" w:hAnsi="ISOCPEUR"/>
        </w:rPr>
        <w:t>о</w:t>
      </w:r>
      <w:r w:rsidRPr="00824325">
        <w:rPr>
          <w:rFonts w:ascii="ISOCPEUR" w:hAnsi="ISOCPEUR"/>
        </w:rPr>
        <w:t>виями использования территорий.</w:t>
      </w:r>
    </w:p>
    <w:p w:rsidR="00824325" w:rsidRPr="00824325" w:rsidRDefault="00824325" w:rsidP="00824325">
      <w:pPr>
        <w:pStyle w:val="aa"/>
        <w:spacing w:line="276" w:lineRule="auto"/>
        <w:ind w:left="426" w:right="141" w:firstLine="567"/>
        <w:rPr>
          <w:rFonts w:ascii="ISOCPEUR" w:hAnsi="ISOCPEUR"/>
          <w:szCs w:val="24"/>
        </w:rPr>
      </w:pPr>
    </w:p>
    <w:p w:rsidR="00824325" w:rsidRPr="00824325" w:rsidRDefault="00824325" w:rsidP="00824325">
      <w:pPr>
        <w:pStyle w:val="af6"/>
        <w:ind w:left="0"/>
        <w:jc w:val="center"/>
        <w:rPr>
          <w:rFonts w:ascii="ISOCPEUR" w:hAnsi="ISOCPEUR"/>
          <w:b/>
          <w:bCs/>
        </w:rPr>
      </w:pPr>
      <w:r w:rsidRPr="00824325">
        <w:rPr>
          <w:rFonts w:ascii="ISOCPEUR" w:hAnsi="ISOCPEUR"/>
          <w:b/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105410</wp:posOffset>
            </wp:positionV>
            <wp:extent cx="952500" cy="514350"/>
            <wp:effectExtent l="0" t="0" r="0" b="0"/>
            <wp:wrapNone/>
            <wp:docPr id="92" name="Рисунок 92" descr="Зло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лоб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3738" w:rsidRPr="00824325" w:rsidRDefault="00824325" w:rsidP="00824325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  <w:r w:rsidRPr="00824325">
        <w:rPr>
          <w:rFonts w:ascii="ISOCPEUR" w:hAnsi="ISOCPEUR"/>
          <w:szCs w:val="24"/>
        </w:rPr>
        <w:t>ГАП</w:t>
      </w:r>
      <w:r w:rsidRPr="00824325">
        <w:rPr>
          <w:rFonts w:ascii="ISOCPEUR" w:hAnsi="ISOCPEUR"/>
          <w:szCs w:val="24"/>
        </w:rPr>
        <w:tab/>
      </w:r>
      <w:r>
        <w:rPr>
          <w:rFonts w:ascii="ISOCPEUR" w:hAnsi="ISOCPEUR"/>
          <w:szCs w:val="24"/>
        </w:rPr>
        <w:t xml:space="preserve">           </w:t>
      </w:r>
      <w:r w:rsidRPr="00824325">
        <w:rPr>
          <w:rFonts w:ascii="ISOCPEUR" w:hAnsi="ISOCPEUR"/>
          <w:szCs w:val="24"/>
        </w:rPr>
        <w:tab/>
      </w:r>
      <w:r>
        <w:rPr>
          <w:rFonts w:ascii="ISOCPEUR" w:hAnsi="ISOCPEUR"/>
          <w:szCs w:val="24"/>
        </w:rPr>
        <w:t>_____________</w:t>
      </w:r>
      <w:r w:rsidRPr="00824325">
        <w:rPr>
          <w:rFonts w:ascii="ISOCPEUR" w:hAnsi="ISOCPEUR"/>
          <w:szCs w:val="24"/>
        </w:rPr>
        <w:t xml:space="preserve">               Злобов А.А.</w:t>
      </w:r>
    </w:p>
    <w:p w:rsidR="005D3738" w:rsidRPr="00824325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Pr="00824325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Pr="00824325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Pr="00824325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Pr="00824325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Pr="00824325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5D3738" w:rsidRPr="00666DEA" w:rsidRDefault="005D3738" w:rsidP="005A7CFD">
      <w:pPr>
        <w:pStyle w:val="aa"/>
        <w:spacing w:line="276" w:lineRule="auto"/>
        <w:ind w:right="567"/>
        <w:jc w:val="center"/>
        <w:rPr>
          <w:rFonts w:ascii="ISOCPEUR" w:hAnsi="ISOCPEUR"/>
          <w:b/>
          <w:sz w:val="26"/>
          <w:szCs w:val="26"/>
        </w:rPr>
      </w:pPr>
    </w:p>
    <w:p w:rsidR="0044226D" w:rsidRPr="00666DEA" w:rsidRDefault="0044226D" w:rsidP="00666DEA">
      <w:pPr>
        <w:jc w:val="center"/>
        <w:rPr>
          <w:rFonts w:ascii="ISOCPEUR" w:hAnsi="ISOCPEUR"/>
          <w:szCs w:val="24"/>
        </w:rPr>
      </w:pPr>
    </w:p>
    <w:p w:rsidR="0044226D" w:rsidRDefault="0044226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00EE5" w:rsidRDefault="00F00EE5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A7CB6" w:rsidRPr="00FA7CB6" w:rsidRDefault="00FA7CB6" w:rsidP="00425F66">
      <w:pPr>
        <w:ind w:left="709" w:firstLine="567"/>
        <w:jc w:val="both"/>
        <w:rPr>
          <w:rFonts w:ascii="ISOCPEUR" w:hAnsi="ISOCPEUR"/>
          <w:b/>
          <w:szCs w:val="24"/>
        </w:rPr>
      </w:pPr>
      <w:r w:rsidRPr="00FA7CB6">
        <w:rPr>
          <w:rFonts w:ascii="ISOCPEUR" w:hAnsi="ISOCPEUR"/>
          <w:b/>
          <w:szCs w:val="24"/>
        </w:rPr>
        <w:t>1.</w:t>
      </w:r>
      <w:r w:rsidRPr="00FA7CB6">
        <w:rPr>
          <w:rFonts w:ascii="ISOCPEUR" w:hAnsi="ISOCPEUR"/>
          <w:b/>
          <w:szCs w:val="24"/>
        </w:rPr>
        <w:tab/>
        <w:t>Современная градостроительная ситуация</w:t>
      </w: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203F28" w:rsidRPr="00203F28" w:rsidRDefault="009475E1" w:rsidP="00203F28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>Территория проектирования расположена в восточной части г. Красн</w:t>
      </w:r>
      <w:r>
        <w:rPr>
          <w:rFonts w:ascii="ISOCPEUR" w:hAnsi="ISOCPEUR"/>
          <w:szCs w:val="24"/>
        </w:rPr>
        <w:t>о</w:t>
      </w:r>
      <w:r>
        <w:rPr>
          <w:rFonts w:ascii="ISOCPEUR" w:hAnsi="ISOCPEUR"/>
          <w:szCs w:val="24"/>
        </w:rPr>
        <w:t>слободск, городского поселения город Краснослободск Среднеахтубинского муниципального района Волгоградской области.</w:t>
      </w:r>
    </w:p>
    <w:p w:rsidR="00FA7CB6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  <w:r w:rsidRPr="00203F28">
        <w:rPr>
          <w:rFonts w:ascii="ISOCPEUR" w:hAnsi="ISOCPEUR"/>
          <w:szCs w:val="24"/>
        </w:rPr>
        <w:t>В соответствии с утвержденными   правилами землепользования и з</w:t>
      </w:r>
      <w:r w:rsidRPr="00203F28">
        <w:rPr>
          <w:rFonts w:ascii="ISOCPEUR" w:hAnsi="ISOCPEUR"/>
          <w:szCs w:val="24"/>
        </w:rPr>
        <w:t>а</w:t>
      </w:r>
      <w:r w:rsidRPr="00203F28">
        <w:rPr>
          <w:rFonts w:ascii="ISOCPEUR" w:hAnsi="ISOCPEUR"/>
          <w:szCs w:val="24"/>
        </w:rPr>
        <w:t xml:space="preserve">стройки   </w:t>
      </w:r>
      <w:r w:rsidR="009475E1">
        <w:rPr>
          <w:rFonts w:ascii="ISOCPEUR" w:hAnsi="ISOCPEUR"/>
          <w:szCs w:val="24"/>
        </w:rPr>
        <w:t>городского поселения город Краснослободск Среднеахтубинского муниципального района Волгоградской области</w:t>
      </w:r>
      <w:r w:rsidRPr="00203F28">
        <w:rPr>
          <w:rFonts w:ascii="ISOCPEUR" w:hAnsi="ISOCPEUR"/>
          <w:szCs w:val="24"/>
        </w:rPr>
        <w:t xml:space="preserve"> планируемая территория </w:t>
      </w:r>
      <w:r w:rsidR="009475E1">
        <w:rPr>
          <w:rFonts w:ascii="ISOCPEUR" w:hAnsi="ISOCPEUR"/>
          <w:szCs w:val="24"/>
        </w:rPr>
        <w:t>п</w:t>
      </w:r>
      <w:r w:rsidR="009475E1">
        <w:rPr>
          <w:rFonts w:ascii="ISOCPEUR" w:hAnsi="ISOCPEUR"/>
          <w:szCs w:val="24"/>
        </w:rPr>
        <w:t>о</w:t>
      </w:r>
      <w:r w:rsidR="009475E1">
        <w:rPr>
          <w:rFonts w:ascii="ISOCPEUR" w:hAnsi="ISOCPEUR"/>
          <w:szCs w:val="24"/>
        </w:rPr>
        <w:t>падает в</w:t>
      </w:r>
      <w:r w:rsidRPr="00203F28">
        <w:rPr>
          <w:rFonts w:ascii="ISOCPEUR" w:hAnsi="ISOCPEUR"/>
          <w:b/>
          <w:szCs w:val="24"/>
        </w:rPr>
        <w:t xml:space="preserve"> зон</w:t>
      </w:r>
      <w:r w:rsidR="009475E1">
        <w:rPr>
          <w:rFonts w:ascii="ISOCPEUR" w:hAnsi="ISOCPEUR"/>
          <w:b/>
          <w:szCs w:val="24"/>
        </w:rPr>
        <w:t>у</w:t>
      </w:r>
      <w:r w:rsidRPr="00203F28">
        <w:rPr>
          <w:rFonts w:ascii="ISOCPEUR" w:hAnsi="ISOCPEUR"/>
          <w:b/>
          <w:szCs w:val="24"/>
        </w:rPr>
        <w:t xml:space="preserve"> </w:t>
      </w:r>
      <w:r w:rsidR="009475E1" w:rsidRPr="009475E1">
        <w:rPr>
          <w:rFonts w:ascii="ISOCPEUR" w:hAnsi="ISOCPEUR"/>
          <w:b/>
          <w:szCs w:val="24"/>
        </w:rPr>
        <w:t>застройки малоэтажными индивидуальными жилыми д</w:t>
      </w:r>
      <w:r w:rsidR="009475E1" w:rsidRPr="009475E1">
        <w:rPr>
          <w:rFonts w:ascii="ISOCPEUR" w:hAnsi="ISOCPEUR"/>
          <w:b/>
          <w:szCs w:val="24"/>
        </w:rPr>
        <w:t>о</w:t>
      </w:r>
      <w:r w:rsidR="009475E1" w:rsidRPr="009475E1">
        <w:rPr>
          <w:rFonts w:ascii="ISOCPEUR" w:hAnsi="ISOCPEUR"/>
          <w:b/>
          <w:szCs w:val="24"/>
        </w:rPr>
        <w:t>мами</w:t>
      </w:r>
      <w:r w:rsidRPr="00203F28">
        <w:rPr>
          <w:rFonts w:ascii="ISOCPEUR" w:hAnsi="ISOCPEUR"/>
          <w:b/>
          <w:szCs w:val="24"/>
        </w:rPr>
        <w:t xml:space="preserve"> (Ж1)</w:t>
      </w:r>
      <w:r w:rsidR="009475E1">
        <w:rPr>
          <w:rFonts w:ascii="ISOCPEUR" w:hAnsi="ISOCPEUR"/>
          <w:b/>
          <w:szCs w:val="24"/>
        </w:rPr>
        <w:t xml:space="preserve"> и зону </w:t>
      </w:r>
      <w:r w:rsidR="009475E1" w:rsidRPr="009475E1">
        <w:rPr>
          <w:rFonts w:ascii="ISOCPEUR" w:hAnsi="ISOCPEUR"/>
          <w:b/>
          <w:szCs w:val="24"/>
        </w:rPr>
        <w:t>застройки малоэтажными многоквартирными домами</w:t>
      </w:r>
      <w:r w:rsidR="009475E1">
        <w:rPr>
          <w:rFonts w:ascii="ISOCPEUR" w:hAnsi="ISOCPEUR"/>
          <w:b/>
          <w:szCs w:val="24"/>
        </w:rPr>
        <w:t xml:space="preserve"> (Ж3).</w:t>
      </w: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9475E1" w:rsidP="00425F66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>Планируемая территория рассматривалась в ранее утвержденной док</w:t>
      </w:r>
      <w:r>
        <w:rPr>
          <w:rFonts w:ascii="ISOCPEUR" w:hAnsi="ISOCPEUR"/>
          <w:szCs w:val="24"/>
        </w:rPr>
        <w:t>у</w:t>
      </w:r>
      <w:r>
        <w:rPr>
          <w:rFonts w:ascii="ISOCPEUR" w:hAnsi="ISOCPEUR"/>
          <w:szCs w:val="24"/>
        </w:rPr>
        <w:t>ментации по планировке территории - ООО «</w:t>
      </w:r>
      <w:proofErr w:type="spellStart"/>
      <w:r>
        <w:rPr>
          <w:rFonts w:ascii="ISOCPEUR" w:hAnsi="ISOCPEUR"/>
          <w:szCs w:val="24"/>
        </w:rPr>
        <w:t>Сталт</w:t>
      </w:r>
      <w:proofErr w:type="spellEnd"/>
      <w:r>
        <w:rPr>
          <w:rFonts w:ascii="ISOCPEUR" w:hAnsi="ISOCPEUR"/>
          <w:szCs w:val="24"/>
        </w:rPr>
        <w:t>» разработана проектная документация «Корректировка проекта планировки территории малоэтажная застройка в жилом комплексе «Заречье» г. Краснослободск, Волгоградской области»</w:t>
      </w:r>
      <w:r w:rsidRPr="00824325">
        <w:rPr>
          <w:rFonts w:ascii="ISOCPEUR" w:hAnsi="ISOCPEUR"/>
          <w:szCs w:val="24"/>
        </w:rPr>
        <w:t>.</w:t>
      </w: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203F28" w:rsidRPr="009475E1" w:rsidRDefault="00203F28" w:rsidP="009475E1">
      <w:pPr>
        <w:ind w:left="709" w:firstLine="567"/>
        <w:jc w:val="both"/>
        <w:rPr>
          <w:rFonts w:ascii="ISOCPEUR" w:hAnsi="ISOCPEUR"/>
          <w:szCs w:val="24"/>
        </w:rPr>
      </w:pPr>
      <w:r w:rsidRPr="00203F28">
        <w:rPr>
          <w:rFonts w:ascii="ISOCPEUR" w:hAnsi="ISOCPEUR"/>
          <w:bCs/>
          <w:szCs w:val="24"/>
        </w:rPr>
        <w:t>Проектируемая площадка представляет собой частично застроенную территорию.</w:t>
      </w:r>
      <w:r w:rsidRPr="00203F28">
        <w:rPr>
          <w:rFonts w:ascii="ISOCPEUR" w:hAnsi="ISOCPEUR"/>
          <w:szCs w:val="24"/>
        </w:rPr>
        <w:t xml:space="preserve"> Часть территории занята существующими</w:t>
      </w:r>
      <w:r w:rsidR="009475E1">
        <w:rPr>
          <w:rFonts w:ascii="ISOCPEUR" w:hAnsi="ISOCPEUR"/>
          <w:szCs w:val="24"/>
        </w:rPr>
        <w:t xml:space="preserve"> и строящимися </w:t>
      </w:r>
      <w:r w:rsidRPr="00203F28">
        <w:rPr>
          <w:rFonts w:ascii="ISOCPEUR" w:hAnsi="ISOCPEUR"/>
          <w:szCs w:val="24"/>
        </w:rPr>
        <w:t>инд</w:t>
      </w:r>
      <w:r w:rsidRPr="00203F28">
        <w:rPr>
          <w:rFonts w:ascii="ISOCPEUR" w:hAnsi="ISOCPEUR"/>
          <w:szCs w:val="24"/>
        </w:rPr>
        <w:t>и</w:t>
      </w:r>
      <w:r w:rsidRPr="00203F28">
        <w:rPr>
          <w:rFonts w:ascii="ISOCPEUR" w:hAnsi="ISOCPEUR"/>
          <w:szCs w:val="24"/>
        </w:rPr>
        <w:t>видуальным жилым домами</w:t>
      </w:r>
      <w:r w:rsidR="009475E1">
        <w:rPr>
          <w:rFonts w:ascii="ISOCPEUR" w:hAnsi="ISOCPEUR"/>
          <w:szCs w:val="24"/>
        </w:rPr>
        <w:t>, инженерными коммуникациями</w:t>
      </w:r>
      <w:r w:rsidRPr="00203F28">
        <w:rPr>
          <w:rFonts w:ascii="ISOCPEUR" w:hAnsi="ISOCPEUR"/>
          <w:szCs w:val="24"/>
        </w:rPr>
        <w:t xml:space="preserve">. </w:t>
      </w:r>
    </w:p>
    <w:p w:rsidR="00203F28" w:rsidRPr="009475E1" w:rsidRDefault="00203F28" w:rsidP="009475E1">
      <w:pPr>
        <w:ind w:left="709" w:firstLine="567"/>
        <w:jc w:val="both"/>
        <w:rPr>
          <w:rFonts w:ascii="ISOCPEUR" w:hAnsi="ISOCPEUR"/>
          <w:bCs/>
          <w:szCs w:val="24"/>
        </w:rPr>
      </w:pPr>
      <w:r w:rsidRPr="00203F28">
        <w:rPr>
          <w:rFonts w:ascii="ISOCPEUR" w:hAnsi="ISOCPEUR"/>
          <w:bCs/>
          <w:szCs w:val="24"/>
        </w:rPr>
        <w:t xml:space="preserve">В границах проектируемой территории отсутствуют объекты культурного наследия, (памятники истории и культуры). </w:t>
      </w:r>
    </w:p>
    <w:p w:rsidR="00203F28" w:rsidRPr="00203F28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  <w:r w:rsidRPr="00203F28">
        <w:rPr>
          <w:rFonts w:ascii="ISOCPEUR" w:hAnsi="ISOCPEUR"/>
          <w:szCs w:val="24"/>
        </w:rPr>
        <w:t>В границах данной территор</w:t>
      </w:r>
      <w:r>
        <w:rPr>
          <w:rFonts w:ascii="ISOCPEUR" w:hAnsi="ISOCPEUR"/>
          <w:szCs w:val="24"/>
        </w:rPr>
        <w:t>ии</w:t>
      </w:r>
      <w:r w:rsidRPr="00203F28">
        <w:rPr>
          <w:rFonts w:ascii="ISOCPEUR" w:hAnsi="ISOCPEUR"/>
          <w:szCs w:val="24"/>
        </w:rPr>
        <w:t xml:space="preserve"> в соответствии </w:t>
      </w:r>
      <w:r w:rsidR="009475E1">
        <w:rPr>
          <w:rFonts w:ascii="ISOCPEUR" w:hAnsi="ISOCPEUR"/>
          <w:szCs w:val="24"/>
        </w:rPr>
        <w:t>данными</w:t>
      </w:r>
      <w:r w:rsidRPr="00203F28">
        <w:rPr>
          <w:rFonts w:ascii="ISOCPEUR" w:hAnsi="ISOCPEUR"/>
          <w:szCs w:val="24"/>
        </w:rPr>
        <w:t xml:space="preserve"> Комитета</w:t>
      </w:r>
      <w:r>
        <w:rPr>
          <w:rFonts w:ascii="ISOCPEUR" w:hAnsi="ISOCPEUR"/>
          <w:szCs w:val="24"/>
        </w:rPr>
        <w:t xml:space="preserve"> пр</w:t>
      </w:r>
      <w:r>
        <w:rPr>
          <w:rFonts w:ascii="ISOCPEUR" w:hAnsi="ISOCPEUR"/>
          <w:szCs w:val="24"/>
        </w:rPr>
        <w:t>и</w:t>
      </w:r>
      <w:r>
        <w:rPr>
          <w:rFonts w:ascii="ISOCPEUR" w:hAnsi="ISOCPEUR"/>
          <w:szCs w:val="24"/>
        </w:rPr>
        <w:t xml:space="preserve">родных ресурсов, </w:t>
      </w:r>
      <w:r w:rsidRPr="00203F28">
        <w:rPr>
          <w:rFonts w:ascii="ISOCPEUR" w:hAnsi="ISOCPEUR"/>
          <w:szCs w:val="24"/>
        </w:rPr>
        <w:t>лесного хозяйства</w:t>
      </w:r>
      <w:r>
        <w:rPr>
          <w:rFonts w:ascii="ISOCPEUR" w:hAnsi="ISOCPEUR"/>
          <w:szCs w:val="24"/>
        </w:rPr>
        <w:t xml:space="preserve"> и экологии</w:t>
      </w:r>
      <w:r w:rsidRPr="00203F28">
        <w:rPr>
          <w:rFonts w:ascii="ISOCPEUR" w:hAnsi="ISOCPEUR"/>
          <w:szCs w:val="24"/>
        </w:rPr>
        <w:t xml:space="preserve"> Волгоградской области </w:t>
      </w:r>
      <w:r w:rsidR="009475E1">
        <w:rPr>
          <w:rFonts w:ascii="ISOCPEUR" w:hAnsi="ISOCPEUR"/>
          <w:szCs w:val="24"/>
        </w:rPr>
        <w:t>и ед</w:t>
      </w:r>
      <w:r w:rsidR="009475E1">
        <w:rPr>
          <w:rFonts w:ascii="ISOCPEUR" w:hAnsi="ISOCPEUR"/>
          <w:szCs w:val="24"/>
        </w:rPr>
        <w:t>и</w:t>
      </w:r>
      <w:r w:rsidR="009475E1">
        <w:rPr>
          <w:rFonts w:ascii="ISOCPEUR" w:hAnsi="ISOCPEUR"/>
          <w:szCs w:val="24"/>
        </w:rPr>
        <w:t>ного государственного реестра недвижимости,</w:t>
      </w:r>
      <w:r w:rsidRPr="00203F28">
        <w:rPr>
          <w:rFonts w:ascii="ISOCPEUR" w:hAnsi="ISOCPEUR"/>
          <w:szCs w:val="24"/>
        </w:rPr>
        <w:t xml:space="preserve"> земли лесного фонда отсутс</w:t>
      </w:r>
      <w:r w:rsidRPr="00203F28">
        <w:rPr>
          <w:rFonts w:ascii="ISOCPEUR" w:hAnsi="ISOCPEUR"/>
          <w:szCs w:val="24"/>
        </w:rPr>
        <w:t>т</w:t>
      </w:r>
      <w:r w:rsidRPr="00203F28">
        <w:rPr>
          <w:rFonts w:ascii="ISOCPEUR" w:hAnsi="ISOCPEUR"/>
          <w:szCs w:val="24"/>
        </w:rPr>
        <w:t xml:space="preserve">вуют. </w:t>
      </w:r>
    </w:p>
    <w:p w:rsidR="00203F28" w:rsidRPr="00203F28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  <w:r w:rsidRPr="00203F28">
        <w:rPr>
          <w:rFonts w:ascii="ISOCPEUR" w:hAnsi="ISOCPEUR"/>
          <w:szCs w:val="24"/>
        </w:rPr>
        <w:t xml:space="preserve"> В настоящее время на территории планирования границы объектов оз</w:t>
      </w:r>
      <w:r w:rsidRPr="00203F28">
        <w:rPr>
          <w:rFonts w:ascii="ISOCPEUR" w:hAnsi="ISOCPEUR"/>
          <w:szCs w:val="24"/>
        </w:rPr>
        <w:t>е</w:t>
      </w:r>
      <w:r w:rsidRPr="00203F28">
        <w:rPr>
          <w:rFonts w:ascii="ISOCPEUR" w:hAnsi="ISOCPEUR"/>
          <w:szCs w:val="24"/>
        </w:rPr>
        <w:t>ленения общего пользования не установлены.</w:t>
      </w:r>
    </w:p>
    <w:p w:rsidR="00203F28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</w:p>
    <w:p w:rsidR="00203F28" w:rsidRPr="00203F28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  <w:r w:rsidRPr="00203F28">
        <w:rPr>
          <w:rFonts w:ascii="ISOCPEUR" w:hAnsi="ISOCPEUR"/>
          <w:szCs w:val="24"/>
        </w:rPr>
        <w:t xml:space="preserve">Сложившаяся улично- дорожная сеть </w:t>
      </w:r>
      <w:r w:rsidR="007F0D7B">
        <w:rPr>
          <w:rFonts w:ascii="ISOCPEUR" w:hAnsi="ISOCPEUR"/>
          <w:szCs w:val="24"/>
        </w:rPr>
        <w:t>слабо развита</w:t>
      </w:r>
      <w:r w:rsidR="009475E1">
        <w:rPr>
          <w:rFonts w:ascii="ISOCPEUR" w:hAnsi="ISOCPEUR"/>
          <w:szCs w:val="24"/>
        </w:rPr>
        <w:t>, но предусмотрена ранее разработанной градостроительной документацией</w:t>
      </w:r>
      <w:r w:rsidRPr="00203F28">
        <w:rPr>
          <w:rFonts w:ascii="ISOCPEUR" w:hAnsi="ISOCPEUR"/>
          <w:szCs w:val="24"/>
        </w:rPr>
        <w:t xml:space="preserve">. К проектируемой территории с </w:t>
      </w:r>
      <w:r w:rsidR="007F0D7B">
        <w:rPr>
          <w:rFonts w:ascii="ISOCPEUR" w:hAnsi="ISOCPEUR"/>
          <w:szCs w:val="24"/>
        </w:rPr>
        <w:t>запада</w:t>
      </w:r>
      <w:r w:rsidRPr="00203F28">
        <w:rPr>
          <w:rFonts w:ascii="ISOCPEUR" w:hAnsi="ISOCPEUR"/>
          <w:szCs w:val="24"/>
        </w:rPr>
        <w:t xml:space="preserve"> примыкает улица </w:t>
      </w:r>
      <w:proofErr w:type="spellStart"/>
      <w:r w:rsidR="007F0D7B">
        <w:rPr>
          <w:rFonts w:ascii="ISOCPEUR" w:hAnsi="ISOCPEUR"/>
          <w:szCs w:val="24"/>
        </w:rPr>
        <w:t>Голицина</w:t>
      </w:r>
      <w:proofErr w:type="spellEnd"/>
      <w:r w:rsidRPr="00203F28">
        <w:rPr>
          <w:rFonts w:ascii="ISOCPEUR" w:hAnsi="ISOCPEUR"/>
          <w:szCs w:val="24"/>
        </w:rPr>
        <w:t xml:space="preserve">, которая обеспечивает связь с другими жилыми кварталам и общественным центром </w:t>
      </w:r>
      <w:r w:rsidR="007F0D7B">
        <w:rPr>
          <w:rFonts w:ascii="ISOCPEUR" w:hAnsi="ISOCPEUR"/>
          <w:szCs w:val="24"/>
        </w:rPr>
        <w:t>поселения</w:t>
      </w:r>
      <w:r w:rsidRPr="00203F28">
        <w:rPr>
          <w:rFonts w:ascii="ISOCPEUR" w:hAnsi="ISOCPEUR"/>
          <w:szCs w:val="24"/>
        </w:rPr>
        <w:t>, а также имеющей непосредственную транспортную связь с внешними дорогами.</w:t>
      </w:r>
    </w:p>
    <w:p w:rsidR="00203F28" w:rsidRDefault="007F0D7B" w:rsidP="00203F28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>О</w:t>
      </w:r>
      <w:r w:rsidR="00203F28" w:rsidRPr="00203F28">
        <w:rPr>
          <w:rFonts w:ascii="ISOCPEUR" w:hAnsi="ISOCPEUR"/>
          <w:szCs w:val="24"/>
        </w:rPr>
        <w:t xml:space="preserve">бщественный транспорт </w:t>
      </w:r>
      <w:r>
        <w:rPr>
          <w:rFonts w:ascii="ISOCPEUR" w:hAnsi="ISOCPEUR"/>
          <w:szCs w:val="24"/>
        </w:rPr>
        <w:t>не развит</w:t>
      </w:r>
      <w:r w:rsidR="00203F28" w:rsidRPr="00203F28">
        <w:rPr>
          <w:rFonts w:ascii="ISOCPEUR" w:hAnsi="ISOCPEUR"/>
          <w:szCs w:val="24"/>
        </w:rPr>
        <w:t>.</w:t>
      </w: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044052" w:rsidRDefault="00044052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203F28" w:rsidRDefault="00203F28" w:rsidP="00203F28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</w:t>
      </w:r>
      <w:r>
        <w:rPr>
          <w:rFonts w:ascii="ISOCPEUR" w:hAnsi="ISOCPEUR"/>
          <w:b/>
          <w:szCs w:val="24"/>
        </w:rPr>
        <w:t>.</w:t>
      </w:r>
      <w:r w:rsidRPr="00203F28">
        <w:rPr>
          <w:rFonts w:ascii="ISOCPEUR" w:hAnsi="ISOCPEUR"/>
          <w:b/>
          <w:szCs w:val="24"/>
        </w:rPr>
        <w:tab/>
        <w:t>Положения о характеристиках планируемого развития терр</w:t>
      </w:r>
      <w:r w:rsidRPr="00203F28">
        <w:rPr>
          <w:rFonts w:ascii="ISOCPEUR" w:hAnsi="ISOCPEUR"/>
          <w:b/>
          <w:szCs w:val="24"/>
        </w:rPr>
        <w:t>и</w:t>
      </w:r>
      <w:r w:rsidRPr="00203F28">
        <w:rPr>
          <w:rFonts w:ascii="ISOCPEUR" w:hAnsi="ISOCPEUR"/>
          <w:b/>
          <w:szCs w:val="24"/>
        </w:rPr>
        <w:t>тории</w:t>
      </w:r>
    </w:p>
    <w:p w:rsidR="00203F28" w:rsidRPr="00203F28" w:rsidRDefault="00203F28" w:rsidP="00203F28">
      <w:pPr>
        <w:ind w:left="709" w:firstLine="567"/>
        <w:jc w:val="both"/>
        <w:rPr>
          <w:rFonts w:ascii="ISOCPEUR" w:hAnsi="ISOCPEUR"/>
          <w:b/>
          <w:szCs w:val="24"/>
        </w:rPr>
      </w:pPr>
    </w:p>
    <w:p w:rsidR="00203F28" w:rsidRPr="00FA7CB6" w:rsidRDefault="00203F28" w:rsidP="00203F28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2.1</w:t>
      </w:r>
      <w:r>
        <w:rPr>
          <w:rFonts w:ascii="ISOCPEUR" w:hAnsi="ISOCPEUR"/>
          <w:b/>
          <w:szCs w:val="24"/>
        </w:rPr>
        <w:t xml:space="preserve">. </w:t>
      </w:r>
      <w:r w:rsidRPr="00203F28">
        <w:rPr>
          <w:rFonts w:ascii="ISOCPEUR" w:hAnsi="ISOCPEUR"/>
          <w:b/>
          <w:szCs w:val="24"/>
        </w:rPr>
        <w:t>Положение о размещении объектов капитального строительства федерального, регионального или местного значения</w:t>
      </w:r>
    </w:p>
    <w:p w:rsidR="00203F28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  <w:r w:rsidRPr="00203F28">
        <w:rPr>
          <w:rFonts w:ascii="ISOCPEUR" w:hAnsi="ISOCPEUR"/>
          <w:szCs w:val="24"/>
        </w:rPr>
        <w:t>У</w:t>
      </w:r>
      <w:r>
        <w:rPr>
          <w:rFonts w:ascii="ISOCPEUR" w:hAnsi="ISOCPEUR"/>
          <w:szCs w:val="24"/>
        </w:rPr>
        <w:t>твержденными документами территориального планирования Росси</w:t>
      </w:r>
      <w:r>
        <w:rPr>
          <w:rFonts w:ascii="ISOCPEUR" w:hAnsi="ISOCPEUR"/>
          <w:szCs w:val="24"/>
        </w:rPr>
        <w:t>й</w:t>
      </w:r>
      <w:r>
        <w:rPr>
          <w:rFonts w:ascii="ISOCPEUR" w:hAnsi="ISOCPEUR"/>
          <w:szCs w:val="24"/>
        </w:rPr>
        <w:t>ской Федерации (схемами территориального планирования), документами территориального планирования Волгоградской области (схемой территор</w:t>
      </w:r>
      <w:r>
        <w:rPr>
          <w:rFonts w:ascii="ISOCPEUR" w:hAnsi="ISOCPEUR"/>
          <w:szCs w:val="24"/>
        </w:rPr>
        <w:t>и</w:t>
      </w:r>
      <w:r>
        <w:rPr>
          <w:rFonts w:ascii="ISOCPEUR" w:hAnsi="ISOCPEUR"/>
          <w:szCs w:val="24"/>
        </w:rPr>
        <w:t>ального планирования субъекта РФ), документами территориального план</w:t>
      </w:r>
      <w:r>
        <w:rPr>
          <w:rFonts w:ascii="ISOCPEUR" w:hAnsi="ISOCPEUR"/>
          <w:szCs w:val="24"/>
        </w:rPr>
        <w:t>и</w:t>
      </w:r>
      <w:r>
        <w:rPr>
          <w:rFonts w:ascii="ISOCPEUR" w:hAnsi="ISOCPEUR"/>
          <w:szCs w:val="24"/>
        </w:rPr>
        <w:t xml:space="preserve">рования </w:t>
      </w:r>
      <w:r w:rsidR="007F0D7B">
        <w:rPr>
          <w:rFonts w:ascii="ISOCPEUR" w:hAnsi="ISOCPEUR"/>
          <w:szCs w:val="24"/>
        </w:rPr>
        <w:t>Среднеахтубин</w:t>
      </w:r>
      <w:r>
        <w:rPr>
          <w:rFonts w:ascii="ISOCPEUR" w:hAnsi="ISOCPEUR"/>
          <w:szCs w:val="24"/>
        </w:rPr>
        <w:t xml:space="preserve">ского муниципального района Волгоградской области </w:t>
      </w:r>
      <w:r>
        <w:rPr>
          <w:rFonts w:ascii="ISOCPEUR" w:hAnsi="ISOCPEUR"/>
          <w:szCs w:val="24"/>
        </w:rPr>
        <w:lastRenderedPageBreak/>
        <w:t>(схемой территориальной планирования района), документами территориал</w:t>
      </w:r>
      <w:r>
        <w:rPr>
          <w:rFonts w:ascii="ISOCPEUR" w:hAnsi="ISOCPEUR"/>
          <w:szCs w:val="24"/>
        </w:rPr>
        <w:t>ь</w:t>
      </w:r>
      <w:r>
        <w:rPr>
          <w:rFonts w:ascii="ISOCPEUR" w:hAnsi="ISOCPEUR"/>
          <w:szCs w:val="24"/>
        </w:rPr>
        <w:t xml:space="preserve">ного планирования </w:t>
      </w:r>
      <w:r w:rsidR="007F0D7B">
        <w:rPr>
          <w:rFonts w:ascii="ISOCPEUR" w:hAnsi="ISOCPEUR"/>
          <w:szCs w:val="24"/>
        </w:rPr>
        <w:t>городского поселения город Краснослободск Среднеахт</w:t>
      </w:r>
      <w:r w:rsidR="007F0D7B">
        <w:rPr>
          <w:rFonts w:ascii="ISOCPEUR" w:hAnsi="ISOCPEUR"/>
          <w:szCs w:val="24"/>
        </w:rPr>
        <w:t>у</w:t>
      </w:r>
      <w:r w:rsidR="007F0D7B">
        <w:rPr>
          <w:rFonts w:ascii="ISOCPEUR" w:hAnsi="ISOCPEUR"/>
          <w:szCs w:val="24"/>
        </w:rPr>
        <w:t>бинского муниципального района Волгоградской области</w:t>
      </w:r>
      <w:r>
        <w:rPr>
          <w:rFonts w:ascii="ISOCPEUR" w:hAnsi="ISOCPEUR"/>
          <w:szCs w:val="24"/>
        </w:rPr>
        <w:t xml:space="preserve"> (генеральным пл</w:t>
      </w:r>
      <w:r>
        <w:rPr>
          <w:rFonts w:ascii="ISOCPEUR" w:hAnsi="ISOCPEUR"/>
          <w:szCs w:val="24"/>
        </w:rPr>
        <w:t>а</w:t>
      </w:r>
      <w:r>
        <w:rPr>
          <w:rFonts w:ascii="ISOCPEUR" w:hAnsi="ISOCPEUR"/>
          <w:szCs w:val="24"/>
        </w:rPr>
        <w:t xml:space="preserve">ном поселения), </w:t>
      </w:r>
      <w:r w:rsidRPr="00203F28">
        <w:rPr>
          <w:rFonts w:ascii="ISOCPEUR" w:hAnsi="ISOCPEUR"/>
          <w:szCs w:val="24"/>
        </w:rPr>
        <w:t>размещени</w:t>
      </w:r>
      <w:r>
        <w:rPr>
          <w:rFonts w:ascii="ISOCPEUR" w:hAnsi="ISOCPEUR"/>
          <w:szCs w:val="24"/>
        </w:rPr>
        <w:t>е</w:t>
      </w:r>
      <w:r w:rsidRPr="00203F28">
        <w:rPr>
          <w:rFonts w:ascii="ISOCPEUR" w:hAnsi="ISOCPEUR"/>
          <w:szCs w:val="24"/>
        </w:rPr>
        <w:t xml:space="preserve"> объектов капитального строительства фед</w:t>
      </w:r>
      <w:r w:rsidRPr="00203F28">
        <w:rPr>
          <w:rFonts w:ascii="ISOCPEUR" w:hAnsi="ISOCPEUR"/>
          <w:szCs w:val="24"/>
        </w:rPr>
        <w:t>е</w:t>
      </w:r>
      <w:r w:rsidRPr="00203F28">
        <w:rPr>
          <w:rFonts w:ascii="ISOCPEUR" w:hAnsi="ISOCPEUR"/>
          <w:szCs w:val="24"/>
        </w:rPr>
        <w:t>рального, регионального или местного значения</w:t>
      </w:r>
      <w:r>
        <w:rPr>
          <w:rFonts w:ascii="ISOCPEUR" w:hAnsi="ISOCPEUR"/>
          <w:szCs w:val="24"/>
        </w:rPr>
        <w:t xml:space="preserve"> – не запланировано.</w:t>
      </w:r>
    </w:p>
    <w:p w:rsidR="00044052" w:rsidRDefault="00044052" w:rsidP="00203F28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203F28" w:rsidRPr="00FA7CB6" w:rsidRDefault="00203F28" w:rsidP="00203F28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 xml:space="preserve">2. </w:t>
      </w:r>
      <w:r w:rsidRPr="00203F28">
        <w:rPr>
          <w:rFonts w:ascii="ISOCPEUR" w:hAnsi="ISOCPEUR"/>
          <w:b/>
          <w:szCs w:val="24"/>
        </w:rPr>
        <w:t>Характеристики планируемого развития территории</w:t>
      </w:r>
    </w:p>
    <w:p w:rsidR="00203F28" w:rsidRDefault="00203F28" w:rsidP="00203F28">
      <w:pPr>
        <w:ind w:left="709" w:firstLine="567"/>
        <w:jc w:val="both"/>
        <w:rPr>
          <w:rFonts w:ascii="ISOCPEUR" w:hAnsi="ISOCPEUR"/>
          <w:szCs w:val="24"/>
        </w:rPr>
      </w:pPr>
    </w:p>
    <w:p w:rsidR="00044052" w:rsidRPr="00044052" w:rsidRDefault="00044052" w:rsidP="00044052">
      <w:pPr>
        <w:ind w:left="709" w:firstLine="567"/>
        <w:jc w:val="both"/>
        <w:rPr>
          <w:rFonts w:ascii="ISOCPEUR" w:hAnsi="ISOCPEUR"/>
          <w:szCs w:val="24"/>
        </w:rPr>
      </w:pPr>
      <w:r w:rsidRPr="00044052">
        <w:rPr>
          <w:rFonts w:ascii="ISOCPEUR" w:hAnsi="ISOCPEUR"/>
          <w:szCs w:val="24"/>
        </w:rPr>
        <w:t>Проектное решение планируемой территории предусматривает ее разв</w:t>
      </w:r>
      <w:r w:rsidRPr="00044052">
        <w:rPr>
          <w:rFonts w:ascii="ISOCPEUR" w:hAnsi="ISOCPEUR"/>
          <w:szCs w:val="24"/>
        </w:rPr>
        <w:t>и</w:t>
      </w:r>
      <w:r w:rsidRPr="00044052">
        <w:rPr>
          <w:rFonts w:ascii="ISOCPEUR" w:hAnsi="ISOCPEUR"/>
          <w:szCs w:val="24"/>
        </w:rPr>
        <w:t>тие как   зоны застройки индивидуальными жилыми домами</w:t>
      </w:r>
      <w:r w:rsidR="007F0D7B">
        <w:rPr>
          <w:rFonts w:ascii="ISOCPEUR" w:hAnsi="ISOCPEUR"/>
          <w:szCs w:val="24"/>
        </w:rPr>
        <w:t xml:space="preserve"> (частично)</w:t>
      </w:r>
      <w:r w:rsidRPr="00044052">
        <w:rPr>
          <w:rFonts w:ascii="ISOCPEUR" w:hAnsi="ISOCPEUR"/>
          <w:szCs w:val="24"/>
        </w:rPr>
        <w:t xml:space="preserve">, </w:t>
      </w:r>
      <w:r w:rsidR="007F0D7B">
        <w:rPr>
          <w:rFonts w:ascii="ISOCPEUR" w:hAnsi="ISOCPEUR"/>
          <w:szCs w:val="24"/>
        </w:rPr>
        <w:t>ча</w:t>
      </w:r>
      <w:r w:rsidR="007F0D7B">
        <w:rPr>
          <w:rFonts w:ascii="ISOCPEUR" w:hAnsi="ISOCPEUR"/>
          <w:szCs w:val="24"/>
        </w:rPr>
        <w:t>с</w:t>
      </w:r>
      <w:r w:rsidR="007F0D7B">
        <w:rPr>
          <w:rFonts w:ascii="ISOCPEUR" w:hAnsi="ISOCPEUR"/>
          <w:szCs w:val="24"/>
        </w:rPr>
        <w:t>тично зоны</w:t>
      </w:r>
      <w:r w:rsidR="007F0D7B" w:rsidRPr="007F0D7B">
        <w:rPr>
          <w:rFonts w:ascii="ISOCPEUR" w:hAnsi="ISOCPEUR"/>
          <w:b/>
          <w:szCs w:val="24"/>
        </w:rPr>
        <w:t xml:space="preserve"> </w:t>
      </w:r>
      <w:r w:rsidR="007F0D7B" w:rsidRPr="007F0D7B">
        <w:rPr>
          <w:rFonts w:ascii="ISOCPEUR" w:hAnsi="ISOCPEUR"/>
          <w:szCs w:val="24"/>
        </w:rPr>
        <w:t xml:space="preserve">застройки </w:t>
      </w:r>
      <w:r w:rsidR="00F45F06">
        <w:rPr>
          <w:rFonts w:ascii="ISOCPEUR" w:hAnsi="ISOCPEUR"/>
          <w:szCs w:val="24"/>
        </w:rPr>
        <w:t>блокированными жилыми</w:t>
      </w:r>
      <w:r w:rsidR="007F0D7B" w:rsidRPr="007F0D7B">
        <w:rPr>
          <w:rFonts w:ascii="ISOCPEUR" w:hAnsi="ISOCPEUR"/>
          <w:szCs w:val="24"/>
        </w:rPr>
        <w:t xml:space="preserve"> домами</w:t>
      </w:r>
      <w:r w:rsidR="007F0D7B">
        <w:rPr>
          <w:rFonts w:ascii="ISOCPEUR" w:hAnsi="ISOCPEUR"/>
          <w:szCs w:val="24"/>
        </w:rPr>
        <w:t>,</w:t>
      </w:r>
      <w:r w:rsidRPr="00044052">
        <w:rPr>
          <w:rFonts w:ascii="ISOCPEUR" w:hAnsi="ISOCPEUR"/>
          <w:szCs w:val="24"/>
        </w:rPr>
        <w:t xml:space="preserve"> и </w:t>
      </w:r>
      <w:r w:rsidR="007F0D7B">
        <w:rPr>
          <w:rFonts w:ascii="ISOCPEUR" w:hAnsi="ISOCPEUR"/>
          <w:szCs w:val="24"/>
        </w:rPr>
        <w:t>территорий общего пользования.</w:t>
      </w:r>
      <w:r w:rsidRPr="00044052">
        <w:rPr>
          <w:rFonts w:ascii="ISOCPEUR" w:hAnsi="ISOCPEUR"/>
          <w:szCs w:val="24"/>
        </w:rPr>
        <w:t xml:space="preserve">   </w:t>
      </w:r>
    </w:p>
    <w:p w:rsidR="00044052" w:rsidRPr="00044052" w:rsidRDefault="00044052" w:rsidP="00044052">
      <w:pPr>
        <w:ind w:left="709" w:firstLine="567"/>
        <w:jc w:val="both"/>
        <w:rPr>
          <w:rFonts w:ascii="ISOCPEUR" w:hAnsi="ISOCPEUR"/>
          <w:szCs w:val="24"/>
        </w:rPr>
      </w:pPr>
      <w:r w:rsidRPr="00044052">
        <w:rPr>
          <w:rFonts w:ascii="ISOCPEUR" w:hAnsi="ISOCPEUR"/>
          <w:szCs w:val="24"/>
        </w:rPr>
        <w:t>Проектом планировки территории предусматривается создание кварт</w:t>
      </w:r>
      <w:r w:rsidRPr="00044052">
        <w:rPr>
          <w:rFonts w:ascii="ISOCPEUR" w:hAnsi="ISOCPEUR"/>
          <w:szCs w:val="24"/>
        </w:rPr>
        <w:t>а</w:t>
      </w:r>
      <w:r w:rsidRPr="00044052">
        <w:rPr>
          <w:rFonts w:ascii="ISOCPEUR" w:hAnsi="ISOCPEUR"/>
          <w:szCs w:val="24"/>
        </w:rPr>
        <w:t>лов индивидуальной жилой застройки</w:t>
      </w:r>
      <w:r w:rsidR="00F45F06">
        <w:rPr>
          <w:rFonts w:ascii="ISOCPEUR" w:hAnsi="ISOCPEUR"/>
          <w:szCs w:val="24"/>
        </w:rPr>
        <w:t>, блокированной жилой застройки</w:t>
      </w:r>
      <w:r w:rsidRPr="00044052">
        <w:rPr>
          <w:rFonts w:ascii="ISOCPEUR" w:hAnsi="ISOCPEUR"/>
          <w:szCs w:val="24"/>
        </w:rPr>
        <w:t xml:space="preserve"> с пл</w:t>
      </w:r>
      <w:r w:rsidRPr="00044052">
        <w:rPr>
          <w:rFonts w:ascii="ISOCPEUR" w:hAnsi="ISOCPEUR"/>
          <w:szCs w:val="24"/>
        </w:rPr>
        <w:t>а</w:t>
      </w:r>
      <w:r w:rsidRPr="00044052">
        <w:rPr>
          <w:rFonts w:ascii="ISOCPEUR" w:hAnsi="ISOCPEUR"/>
          <w:szCs w:val="24"/>
        </w:rPr>
        <w:t>нируемыми приусадебными участками</w:t>
      </w:r>
      <w:r>
        <w:rPr>
          <w:rFonts w:ascii="ISOCPEUR" w:hAnsi="ISOCPEUR"/>
          <w:szCs w:val="24"/>
        </w:rPr>
        <w:t>.</w:t>
      </w:r>
      <w:r w:rsidRPr="00044052">
        <w:rPr>
          <w:rFonts w:ascii="ISOCPEUR" w:hAnsi="ISOCPEUR"/>
          <w:szCs w:val="24"/>
        </w:rPr>
        <w:t xml:space="preserve"> </w:t>
      </w:r>
      <w:r>
        <w:rPr>
          <w:rFonts w:ascii="ISOCPEUR" w:hAnsi="ISOCPEUR"/>
          <w:szCs w:val="24"/>
        </w:rPr>
        <w:t>З</w:t>
      </w:r>
      <w:r w:rsidRPr="00044052">
        <w:rPr>
          <w:rFonts w:ascii="ISOCPEUR" w:hAnsi="ISOCPEUR"/>
          <w:szCs w:val="24"/>
        </w:rPr>
        <w:t>емельны</w:t>
      </w:r>
      <w:r>
        <w:rPr>
          <w:rFonts w:ascii="ISOCPEUR" w:hAnsi="ISOCPEUR"/>
          <w:szCs w:val="24"/>
        </w:rPr>
        <w:t>е</w:t>
      </w:r>
      <w:r w:rsidRPr="00044052">
        <w:rPr>
          <w:rFonts w:ascii="ISOCPEUR" w:hAnsi="ISOCPEUR"/>
          <w:szCs w:val="24"/>
        </w:rPr>
        <w:t xml:space="preserve"> участки по существующим землепользователям сохранены в границах кадастрового учета</w:t>
      </w:r>
      <w:r>
        <w:rPr>
          <w:rFonts w:ascii="ISOCPEUR" w:hAnsi="ISOCPEUR"/>
          <w:szCs w:val="24"/>
        </w:rPr>
        <w:t>, с учетом уточнения границ земельных участков по результатам инженерных изысканий</w:t>
      </w:r>
      <w:r w:rsidRPr="00044052">
        <w:rPr>
          <w:rFonts w:ascii="ISOCPEUR" w:hAnsi="ISOCPEUR"/>
          <w:szCs w:val="24"/>
        </w:rPr>
        <w:t>. Для землепользователей не имеющих установленных границ участки опред</w:t>
      </w:r>
      <w:r w:rsidRPr="00044052">
        <w:rPr>
          <w:rFonts w:ascii="ISOCPEUR" w:hAnsi="ISOCPEUR"/>
          <w:szCs w:val="24"/>
        </w:rPr>
        <w:t>е</w:t>
      </w:r>
      <w:r w:rsidRPr="00044052">
        <w:rPr>
          <w:rFonts w:ascii="ISOCPEUR" w:hAnsi="ISOCPEUR"/>
          <w:szCs w:val="24"/>
        </w:rPr>
        <w:t>лены по существующему забору.  Жилую застройку предлагается вести в с</w:t>
      </w:r>
      <w:r w:rsidRPr="00044052">
        <w:rPr>
          <w:rFonts w:ascii="ISOCPEUR" w:hAnsi="ISOCPEUR"/>
          <w:szCs w:val="24"/>
        </w:rPr>
        <w:t>о</w:t>
      </w:r>
      <w:r w:rsidRPr="00044052">
        <w:rPr>
          <w:rFonts w:ascii="ISOCPEUR" w:hAnsi="ISOCPEUR"/>
          <w:szCs w:val="24"/>
        </w:rPr>
        <w:t xml:space="preserve">ответствии с параметрами </w:t>
      </w:r>
      <w:r w:rsidR="007F0D7B">
        <w:rPr>
          <w:rFonts w:ascii="ISOCPEUR" w:hAnsi="ISOCPEUR"/>
          <w:szCs w:val="24"/>
        </w:rPr>
        <w:t xml:space="preserve">территориальной </w:t>
      </w:r>
      <w:r w:rsidRPr="00044052">
        <w:rPr>
          <w:rFonts w:ascii="ISOCPEUR" w:hAnsi="ISOCPEUR"/>
          <w:szCs w:val="24"/>
        </w:rPr>
        <w:t>зоны Ж1 индивидуальными ж</w:t>
      </w:r>
      <w:r w:rsidRPr="00044052">
        <w:rPr>
          <w:rFonts w:ascii="ISOCPEUR" w:hAnsi="ISOCPEUR"/>
          <w:szCs w:val="24"/>
        </w:rPr>
        <w:t>и</w:t>
      </w:r>
      <w:r w:rsidRPr="00044052">
        <w:rPr>
          <w:rFonts w:ascii="ISOCPEUR" w:hAnsi="ISOCPEUR"/>
          <w:szCs w:val="24"/>
        </w:rPr>
        <w:t>лыми домами не более 3-х этажей, высотой не более 12,0м и отступом от красной линии -</w:t>
      </w:r>
      <w:r>
        <w:rPr>
          <w:rFonts w:ascii="ISOCPEUR" w:hAnsi="ISOCPEUR"/>
          <w:szCs w:val="24"/>
        </w:rPr>
        <w:t xml:space="preserve"> </w:t>
      </w:r>
      <w:r w:rsidRPr="00044052">
        <w:rPr>
          <w:rFonts w:ascii="ISOCPEUR" w:hAnsi="ISOCPEUR"/>
          <w:szCs w:val="24"/>
        </w:rPr>
        <w:t>3,0м.</w:t>
      </w:r>
      <w:r w:rsidR="007F0D7B">
        <w:rPr>
          <w:rFonts w:ascii="ISOCPEUR" w:hAnsi="ISOCPEUR"/>
          <w:szCs w:val="24"/>
        </w:rPr>
        <w:t>, и параметрами</w:t>
      </w:r>
      <w:r w:rsidRPr="00044052">
        <w:rPr>
          <w:rFonts w:ascii="ISOCPEUR" w:hAnsi="ISOCPEUR"/>
          <w:szCs w:val="24"/>
        </w:rPr>
        <w:t xml:space="preserve"> </w:t>
      </w:r>
      <w:r w:rsidR="007F0D7B">
        <w:rPr>
          <w:rFonts w:ascii="ISOCPEUR" w:hAnsi="ISOCPEUR"/>
          <w:szCs w:val="24"/>
        </w:rPr>
        <w:t xml:space="preserve">территориальной зоны Ж3 в части </w:t>
      </w:r>
      <w:r w:rsidR="00F45F06">
        <w:rPr>
          <w:rFonts w:ascii="ISOCPEUR" w:hAnsi="ISOCPEUR"/>
          <w:szCs w:val="24"/>
        </w:rPr>
        <w:t>бл</w:t>
      </w:r>
      <w:r w:rsidR="00F45F06">
        <w:rPr>
          <w:rFonts w:ascii="ISOCPEUR" w:hAnsi="ISOCPEUR"/>
          <w:szCs w:val="24"/>
        </w:rPr>
        <w:t>о</w:t>
      </w:r>
      <w:r w:rsidR="00F45F06">
        <w:rPr>
          <w:rFonts w:ascii="ISOCPEUR" w:hAnsi="ISOCPEUR"/>
          <w:szCs w:val="24"/>
        </w:rPr>
        <w:t>кирован</w:t>
      </w:r>
      <w:r w:rsidR="007F0D7B">
        <w:rPr>
          <w:rFonts w:ascii="ISOCPEUR" w:hAnsi="ISOCPEUR"/>
          <w:szCs w:val="24"/>
        </w:rPr>
        <w:t>ной застройки.</w:t>
      </w:r>
    </w:p>
    <w:p w:rsidR="00044052" w:rsidRPr="00044052" w:rsidRDefault="00044052" w:rsidP="00044052">
      <w:pPr>
        <w:ind w:left="709" w:firstLine="567"/>
        <w:jc w:val="both"/>
        <w:rPr>
          <w:rFonts w:ascii="ISOCPEUR" w:hAnsi="ISOCPEUR"/>
          <w:szCs w:val="24"/>
        </w:rPr>
      </w:pPr>
      <w:r w:rsidRPr="00044052">
        <w:rPr>
          <w:rFonts w:ascii="ISOCPEUR" w:hAnsi="ISOCPEUR"/>
          <w:szCs w:val="24"/>
        </w:rPr>
        <w:t xml:space="preserve">Хранение автомобилей предполагается на участках жилых домов, часть из которых запроектированы с пристроенными к жилому дому гаражами. </w:t>
      </w:r>
    </w:p>
    <w:p w:rsidR="00044052" w:rsidRPr="00044052" w:rsidRDefault="00044052" w:rsidP="00044052">
      <w:pPr>
        <w:ind w:left="709" w:firstLine="567"/>
        <w:jc w:val="both"/>
        <w:rPr>
          <w:rFonts w:ascii="ISOCPEUR" w:hAnsi="ISOCPEUR"/>
          <w:szCs w:val="24"/>
        </w:rPr>
      </w:pPr>
      <w:r w:rsidRPr="00044052">
        <w:rPr>
          <w:rFonts w:ascii="ISOCPEUR" w:hAnsi="ISOCPEUR"/>
          <w:szCs w:val="24"/>
        </w:rPr>
        <w:t xml:space="preserve">Для обеспечения социального обслуживания жителей кварталов </w:t>
      </w:r>
      <w:r w:rsidR="007F0D7B">
        <w:rPr>
          <w:rFonts w:ascii="ISOCPEUR" w:hAnsi="ISOCPEUR"/>
          <w:szCs w:val="24"/>
        </w:rPr>
        <w:t>предп</w:t>
      </w:r>
      <w:r w:rsidR="007F0D7B">
        <w:rPr>
          <w:rFonts w:ascii="ISOCPEUR" w:hAnsi="ISOCPEUR"/>
          <w:szCs w:val="24"/>
        </w:rPr>
        <w:t>о</w:t>
      </w:r>
      <w:r w:rsidR="007F0D7B">
        <w:rPr>
          <w:rFonts w:ascii="ISOCPEUR" w:hAnsi="ISOCPEUR"/>
          <w:szCs w:val="24"/>
        </w:rPr>
        <w:t>лагается использование объектов, расположенных на смежных территориях г. Краснослободск</w:t>
      </w:r>
      <w:r>
        <w:rPr>
          <w:rFonts w:ascii="ISOCPEUR" w:hAnsi="ISOCPEUR"/>
          <w:szCs w:val="24"/>
        </w:rPr>
        <w:t>.</w:t>
      </w:r>
      <w:r w:rsidRPr="00044052">
        <w:rPr>
          <w:rFonts w:ascii="ISOCPEUR" w:hAnsi="ISOCPEUR"/>
          <w:szCs w:val="24"/>
        </w:rPr>
        <w:t xml:space="preserve"> </w:t>
      </w:r>
    </w:p>
    <w:p w:rsidR="00044052" w:rsidRPr="00044052" w:rsidRDefault="00044052" w:rsidP="00044052">
      <w:pPr>
        <w:ind w:left="709" w:firstLine="567"/>
        <w:jc w:val="both"/>
        <w:rPr>
          <w:rFonts w:ascii="ISOCPEUR" w:hAnsi="ISOCPEUR"/>
          <w:szCs w:val="24"/>
        </w:rPr>
      </w:pPr>
      <w:r w:rsidRPr="00044052">
        <w:rPr>
          <w:rFonts w:ascii="ISOCPEUR" w:hAnsi="ISOCPEUR"/>
          <w:szCs w:val="24"/>
        </w:rPr>
        <w:t>Жилая застройка обеспечена сетями водоснабжения,</w:t>
      </w:r>
      <w:r w:rsidR="007F0D7B">
        <w:rPr>
          <w:rFonts w:ascii="ISOCPEUR" w:hAnsi="ISOCPEUR"/>
          <w:szCs w:val="24"/>
        </w:rPr>
        <w:t xml:space="preserve"> водоотведения</w:t>
      </w:r>
      <w:r w:rsidRPr="00044052">
        <w:rPr>
          <w:rFonts w:ascii="ISOCPEUR" w:hAnsi="ISOCPEUR"/>
          <w:szCs w:val="24"/>
        </w:rPr>
        <w:t xml:space="preserve"> электроснабжения и газоснабжения. </w:t>
      </w:r>
      <w:r w:rsidR="007F0D7B">
        <w:rPr>
          <w:rFonts w:ascii="ISOCPEUR" w:hAnsi="ISOCPEUR"/>
          <w:szCs w:val="24"/>
        </w:rPr>
        <w:t>Проектные предложения в части инж</w:t>
      </w:r>
      <w:r w:rsidR="007F0D7B">
        <w:rPr>
          <w:rFonts w:ascii="ISOCPEUR" w:hAnsi="ISOCPEUR"/>
          <w:szCs w:val="24"/>
        </w:rPr>
        <w:t>е</w:t>
      </w:r>
      <w:r w:rsidR="007F0D7B">
        <w:rPr>
          <w:rFonts w:ascii="ISOCPEUR" w:hAnsi="ISOCPEUR"/>
          <w:szCs w:val="24"/>
        </w:rPr>
        <w:t>нерного обеспечения жилой застройки сохранены в соответствии с ранее ра</w:t>
      </w:r>
      <w:r w:rsidR="007F0D7B">
        <w:rPr>
          <w:rFonts w:ascii="ISOCPEUR" w:hAnsi="ISOCPEUR"/>
          <w:szCs w:val="24"/>
        </w:rPr>
        <w:t>з</w:t>
      </w:r>
      <w:r w:rsidR="007F0D7B">
        <w:rPr>
          <w:rFonts w:ascii="ISOCPEUR" w:hAnsi="ISOCPEUR"/>
          <w:szCs w:val="24"/>
        </w:rPr>
        <w:t>работанной документацией (корректировки не подлежат)</w:t>
      </w:r>
      <w:r w:rsidRPr="00044052">
        <w:rPr>
          <w:rFonts w:ascii="ISOCPEUR" w:hAnsi="ISOCPEUR"/>
          <w:szCs w:val="24"/>
        </w:rPr>
        <w:t>.</w:t>
      </w:r>
    </w:p>
    <w:p w:rsidR="00044052" w:rsidRPr="00044052" w:rsidRDefault="00044052" w:rsidP="00044052">
      <w:pPr>
        <w:ind w:left="709" w:firstLine="567"/>
        <w:jc w:val="both"/>
        <w:rPr>
          <w:rFonts w:ascii="ISOCPEUR" w:hAnsi="ISOCPEUR"/>
          <w:szCs w:val="24"/>
        </w:rPr>
      </w:pPr>
      <w:r w:rsidRPr="00044052">
        <w:rPr>
          <w:rFonts w:ascii="ISOCPEUR" w:hAnsi="ISOCPEUR"/>
          <w:szCs w:val="24"/>
        </w:rPr>
        <w:t xml:space="preserve"> Для очистки территории и вывоза мусора запроектирован</w:t>
      </w:r>
      <w:r w:rsidR="007F0D7B">
        <w:rPr>
          <w:rFonts w:ascii="ISOCPEUR" w:hAnsi="ISOCPEUR"/>
          <w:szCs w:val="24"/>
        </w:rPr>
        <w:t>а</w:t>
      </w:r>
      <w:r w:rsidRPr="00044052">
        <w:rPr>
          <w:rFonts w:ascii="ISOCPEUR" w:hAnsi="ISOCPEUR"/>
          <w:szCs w:val="24"/>
        </w:rPr>
        <w:t xml:space="preserve"> </w:t>
      </w:r>
      <w:r w:rsidR="007F0D7B">
        <w:rPr>
          <w:rFonts w:ascii="ISOCPEUR" w:hAnsi="ISOCPEUR"/>
          <w:szCs w:val="24"/>
        </w:rPr>
        <w:t>площадка</w:t>
      </w:r>
      <w:r w:rsidRPr="00044052">
        <w:rPr>
          <w:rFonts w:ascii="ISOCPEUR" w:hAnsi="ISOCPEUR"/>
          <w:szCs w:val="24"/>
        </w:rPr>
        <w:t xml:space="preserve"> для </w:t>
      </w:r>
      <w:proofErr w:type="spellStart"/>
      <w:r w:rsidRPr="00044052">
        <w:rPr>
          <w:rFonts w:ascii="ISOCPEUR" w:hAnsi="ISOCPEUR"/>
          <w:szCs w:val="24"/>
        </w:rPr>
        <w:t>мусороконтейнеров</w:t>
      </w:r>
      <w:proofErr w:type="spellEnd"/>
      <w:r w:rsidRPr="00044052">
        <w:rPr>
          <w:rFonts w:ascii="ISOCPEUR" w:hAnsi="ISOCPEUR"/>
          <w:szCs w:val="24"/>
        </w:rPr>
        <w:t xml:space="preserve">. Расстояние от них до жилых домов 20,0м. </w:t>
      </w:r>
    </w:p>
    <w:p w:rsidR="00044052" w:rsidRDefault="00044052" w:rsidP="00044052">
      <w:pPr>
        <w:ind w:left="709" w:firstLine="567"/>
        <w:jc w:val="both"/>
        <w:rPr>
          <w:rFonts w:ascii="ISOCPEUR" w:hAnsi="ISOCPEUR"/>
          <w:szCs w:val="24"/>
        </w:rPr>
      </w:pPr>
      <w:r w:rsidRPr="00044052">
        <w:rPr>
          <w:rFonts w:ascii="ISOCPEUR" w:hAnsi="ISOCPEUR"/>
          <w:szCs w:val="24"/>
        </w:rPr>
        <w:t xml:space="preserve"> Проектом предполагается ограждение земельных участков забором в</w:t>
      </w:r>
      <w:r w:rsidRPr="00044052">
        <w:rPr>
          <w:rFonts w:ascii="ISOCPEUR" w:hAnsi="ISOCPEUR"/>
          <w:szCs w:val="24"/>
        </w:rPr>
        <w:t>ы</w:t>
      </w:r>
      <w:r w:rsidRPr="00044052">
        <w:rPr>
          <w:rFonts w:ascii="ISOCPEUR" w:hAnsi="ISOCPEUR"/>
          <w:szCs w:val="24"/>
        </w:rPr>
        <w:t>сотой не более 2,</w:t>
      </w:r>
      <w:r w:rsidR="005100E4">
        <w:rPr>
          <w:rFonts w:ascii="ISOCPEUR" w:hAnsi="ISOCPEUR"/>
          <w:szCs w:val="24"/>
        </w:rPr>
        <w:t>0</w:t>
      </w:r>
      <w:r w:rsidRPr="00044052">
        <w:rPr>
          <w:rFonts w:ascii="ISOCPEUR" w:hAnsi="ISOCPEUR"/>
          <w:szCs w:val="24"/>
        </w:rPr>
        <w:t xml:space="preserve"> м.</w:t>
      </w:r>
    </w:p>
    <w:p w:rsidR="007A5D18" w:rsidRPr="00044052" w:rsidRDefault="007A5D18" w:rsidP="00044052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 xml:space="preserve">Улично-дорожная сеть сформирована в соответствии с требованиями </w:t>
      </w:r>
      <w:r w:rsidRPr="007A5D18">
        <w:rPr>
          <w:rFonts w:ascii="ISOCPEUR" w:hAnsi="ISOCPEUR"/>
          <w:szCs w:val="24"/>
        </w:rPr>
        <w:t>"СП 42.13330.2016. Свод правил. Градостроительство"</w:t>
      </w:r>
      <w:r>
        <w:rPr>
          <w:rFonts w:ascii="ISOCPEUR" w:hAnsi="ISOCPEUR"/>
          <w:szCs w:val="24"/>
        </w:rPr>
        <w:t>, исходя из расчетных параметров, приведенных для «улицы в зонах жилой застройки», - 2 полосы движения по 3,5 м. шириной и шириной пешеходной части тротуара 1,5 м.</w:t>
      </w: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6862B3" w:rsidRPr="006862B3" w:rsidRDefault="006862B3" w:rsidP="006862B3">
      <w:pPr>
        <w:ind w:left="709" w:firstLine="567"/>
        <w:jc w:val="both"/>
        <w:rPr>
          <w:rFonts w:ascii="ISOCPEUR" w:hAnsi="ISOCPEUR"/>
          <w:szCs w:val="24"/>
        </w:rPr>
      </w:pPr>
      <w:r w:rsidRPr="006862B3">
        <w:rPr>
          <w:rFonts w:ascii="ISOCPEUR" w:hAnsi="ISOCPEUR"/>
          <w:szCs w:val="24"/>
        </w:rPr>
        <w:t>Проектом планировки территории предусматривается:</w:t>
      </w:r>
    </w:p>
    <w:p w:rsidR="006862B3" w:rsidRPr="006862B3" w:rsidRDefault="006862B3" w:rsidP="006862B3">
      <w:pPr>
        <w:ind w:left="709" w:firstLine="567"/>
        <w:jc w:val="both"/>
        <w:rPr>
          <w:rFonts w:ascii="ISOCPEUR" w:hAnsi="ISOCPEUR"/>
          <w:szCs w:val="24"/>
        </w:rPr>
      </w:pPr>
      <w:r w:rsidRPr="006862B3">
        <w:rPr>
          <w:rFonts w:ascii="ISOCPEUR" w:hAnsi="ISOCPEUR"/>
          <w:szCs w:val="24"/>
        </w:rPr>
        <w:t>-</w:t>
      </w:r>
      <w:r w:rsidRPr="006862B3">
        <w:rPr>
          <w:rFonts w:ascii="ISOCPEUR" w:hAnsi="ISOCPEUR"/>
          <w:szCs w:val="24"/>
        </w:rPr>
        <w:tab/>
        <w:t xml:space="preserve">формирование </w:t>
      </w:r>
      <w:r>
        <w:rPr>
          <w:rFonts w:ascii="ISOCPEUR" w:hAnsi="ISOCPEUR"/>
          <w:szCs w:val="24"/>
        </w:rPr>
        <w:t xml:space="preserve">и уточнение </w:t>
      </w:r>
      <w:r w:rsidRPr="006862B3">
        <w:rPr>
          <w:rFonts w:ascii="ISOCPEUR" w:hAnsi="ISOCPEUR"/>
          <w:szCs w:val="24"/>
        </w:rPr>
        <w:t>красных линий кварталов для размещения объектов капитального</w:t>
      </w:r>
      <w:r>
        <w:rPr>
          <w:rFonts w:ascii="ISOCPEUR" w:hAnsi="ISOCPEUR"/>
          <w:szCs w:val="24"/>
        </w:rPr>
        <w:t xml:space="preserve"> </w:t>
      </w:r>
      <w:r w:rsidRPr="006862B3">
        <w:rPr>
          <w:rFonts w:ascii="ISOCPEUR" w:hAnsi="ISOCPEUR"/>
          <w:szCs w:val="24"/>
        </w:rPr>
        <w:t>строительства;</w:t>
      </w:r>
    </w:p>
    <w:p w:rsidR="006862B3" w:rsidRPr="006862B3" w:rsidRDefault="006862B3" w:rsidP="006862B3">
      <w:pPr>
        <w:ind w:left="709" w:firstLine="567"/>
        <w:jc w:val="both"/>
        <w:rPr>
          <w:rFonts w:ascii="ISOCPEUR" w:hAnsi="ISOCPEUR"/>
          <w:szCs w:val="24"/>
        </w:rPr>
      </w:pPr>
      <w:r w:rsidRPr="006862B3">
        <w:rPr>
          <w:rFonts w:ascii="ISOCPEUR" w:hAnsi="ISOCPEUR"/>
          <w:szCs w:val="24"/>
        </w:rPr>
        <w:t>-</w:t>
      </w:r>
      <w:r w:rsidRPr="006862B3">
        <w:rPr>
          <w:rFonts w:ascii="ISOCPEUR" w:hAnsi="ISOCPEUR"/>
          <w:szCs w:val="24"/>
        </w:rPr>
        <w:tab/>
        <w:t>формирование внутриквартальной сети жилых улиц и проездов;</w:t>
      </w:r>
    </w:p>
    <w:p w:rsidR="006862B3" w:rsidRPr="006862B3" w:rsidRDefault="006862B3" w:rsidP="006862B3">
      <w:pPr>
        <w:ind w:left="709" w:firstLine="567"/>
        <w:jc w:val="both"/>
        <w:rPr>
          <w:rFonts w:ascii="ISOCPEUR" w:hAnsi="ISOCPEUR"/>
          <w:szCs w:val="24"/>
        </w:rPr>
      </w:pPr>
      <w:r w:rsidRPr="006862B3">
        <w:rPr>
          <w:rFonts w:ascii="ISOCPEUR" w:hAnsi="ISOCPEUR"/>
          <w:szCs w:val="24"/>
        </w:rPr>
        <w:t>-</w:t>
      </w:r>
      <w:r w:rsidRPr="006862B3">
        <w:rPr>
          <w:rFonts w:ascii="ISOCPEUR" w:hAnsi="ISOCPEUR"/>
          <w:szCs w:val="24"/>
        </w:rPr>
        <w:tab/>
        <w:t>размещение объектов</w:t>
      </w:r>
      <w:r>
        <w:rPr>
          <w:rFonts w:ascii="ISOCPEUR" w:hAnsi="ISOCPEUR"/>
          <w:szCs w:val="24"/>
        </w:rPr>
        <w:t xml:space="preserve"> инженерной инфраструктуры</w:t>
      </w:r>
      <w:r w:rsidR="007A5D18">
        <w:rPr>
          <w:rFonts w:ascii="ISOCPEUR" w:hAnsi="ISOCPEUR"/>
          <w:szCs w:val="24"/>
        </w:rPr>
        <w:t xml:space="preserve"> согласно ранее у</w:t>
      </w:r>
      <w:r w:rsidR="007A5D18">
        <w:rPr>
          <w:rFonts w:ascii="ISOCPEUR" w:hAnsi="ISOCPEUR"/>
          <w:szCs w:val="24"/>
        </w:rPr>
        <w:t>т</w:t>
      </w:r>
      <w:r w:rsidR="007A5D18">
        <w:rPr>
          <w:rFonts w:ascii="ISOCPEUR" w:hAnsi="ISOCPEUR"/>
          <w:szCs w:val="24"/>
        </w:rPr>
        <w:t>вержденной документации по планировке территории</w:t>
      </w:r>
      <w:r w:rsidRPr="006862B3">
        <w:rPr>
          <w:rFonts w:ascii="ISOCPEUR" w:hAnsi="ISOCPEUR"/>
          <w:szCs w:val="24"/>
        </w:rPr>
        <w:t>.</w:t>
      </w:r>
    </w:p>
    <w:p w:rsidR="006862B3" w:rsidRPr="006862B3" w:rsidRDefault="006862B3" w:rsidP="006862B3">
      <w:pPr>
        <w:ind w:left="709" w:firstLine="567"/>
        <w:jc w:val="both"/>
        <w:rPr>
          <w:rFonts w:ascii="ISOCPEUR" w:hAnsi="ISOCPEUR"/>
          <w:szCs w:val="24"/>
        </w:rPr>
      </w:pPr>
      <w:r w:rsidRPr="006862B3">
        <w:rPr>
          <w:rFonts w:ascii="ISOCPEUR" w:hAnsi="ISOCPEUR"/>
          <w:szCs w:val="24"/>
        </w:rPr>
        <w:t>В соответствии с приложением Г1 СП42</w:t>
      </w:r>
      <w:r>
        <w:rPr>
          <w:rFonts w:ascii="ISOCPEUR" w:hAnsi="ISOCPEUR"/>
          <w:szCs w:val="24"/>
        </w:rPr>
        <w:t>.</w:t>
      </w:r>
      <w:r w:rsidRPr="006862B3">
        <w:rPr>
          <w:rFonts w:ascii="ISOCPEUR" w:hAnsi="ISOCPEUR"/>
          <w:szCs w:val="24"/>
        </w:rPr>
        <w:t>13330.201</w:t>
      </w:r>
      <w:r>
        <w:rPr>
          <w:rFonts w:ascii="ISOCPEUR" w:hAnsi="ISOCPEUR"/>
          <w:szCs w:val="24"/>
        </w:rPr>
        <w:t>6</w:t>
      </w:r>
      <w:r w:rsidRPr="006862B3">
        <w:rPr>
          <w:rFonts w:ascii="ISOCPEUR" w:hAnsi="ISOCPEUR"/>
          <w:szCs w:val="24"/>
        </w:rPr>
        <w:t xml:space="preserve"> Правилами выполнен расчет показателей застройки территориальных зон застройки.</w:t>
      </w:r>
    </w:p>
    <w:p w:rsidR="00FA7CB6" w:rsidRDefault="006862B3" w:rsidP="006862B3">
      <w:pPr>
        <w:ind w:left="709" w:firstLine="567"/>
        <w:jc w:val="both"/>
        <w:rPr>
          <w:rFonts w:ascii="ISOCPEUR" w:hAnsi="ISOCPEUR"/>
          <w:szCs w:val="24"/>
        </w:rPr>
      </w:pPr>
      <w:r w:rsidRPr="006862B3">
        <w:rPr>
          <w:rFonts w:ascii="ISOCPEUR" w:hAnsi="ISOCPEUR"/>
          <w:szCs w:val="24"/>
        </w:rPr>
        <w:t>Коэффициент застройки проектируемой территории - 0,052 при нормат</w:t>
      </w:r>
      <w:r w:rsidRPr="006862B3">
        <w:rPr>
          <w:rFonts w:ascii="ISOCPEUR" w:hAnsi="ISOCPEUR"/>
          <w:szCs w:val="24"/>
        </w:rPr>
        <w:t>и</w:t>
      </w:r>
      <w:r w:rsidRPr="006862B3">
        <w:rPr>
          <w:rFonts w:ascii="ISOCPEUR" w:hAnsi="ISOCPEUR"/>
          <w:szCs w:val="24"/>
        </w:rPr>
        <w:t>ве 0,2</w:t>
      </w:r>
      <w:r>
        <w:rPr>
          <w:rFonts w:ascii="ISOCPEUR" w:hAnsi="ISOCPEUR"/>
          <w:szCs w:val="24"/>
        </w:rPr>
        <w:t>.</w:t>
      </w:r>
      <w:r w:rsidRPr="006862B3">
        <w:rPr>
          <w:rFonts w:ascii="ISOCPEUR" w:hAnsi="ISOCPEUR"/>
          <w:szCs w:val="24"/>
        </w:rPr>
        <w:t xml:space="preserve"> Коэффициент плотности застройки - 0.093 при нормативе 0,4.</w:t>
      </w: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6862B3" w:rsidRPr="00FA7CB6" w:rsidRDefault="006862B3" w:rsidP="006862B3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>3. Учреждения общественной застройки</w:t>
      </w:r>
    </w:p>
    <w:p w:rsidR="006862B3" w:rsidRDefault="006862B3" w:rsidP="006862B3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7A5D18" w:rsidP="006862B3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>Размещение объектов общественной застройки не запланировано. Пре</w:t>
      </w:r>
      <w:r>
        <w:rPr>
          <w:rFonts w:ascii="ISOCPEUR" w:hAnsi="ISOCPEUR"/>
          <w:szCs w:val="24"/>
        </w:rPr>
        <w:t>д</w:t>
      </w:r>
      <w:r>
        <w:rPr>
          <w:rFonts w:ascii="ISOCPEUR" w:hAnsi="ISOCPEUR"/>
          <w:szCs w:val="24"/>
        </w:rPr>
        <w:t>полагается обеспечения населения за счет имеющейся инфраструктуры гор</w:t>
      </w:r>
      <w:r>
        <w:rPr>
          <w:rFonts w:ascii="ISOCPEUR" w:hAnsi="ISOCPEUR"/>
          <w:szCs w:val="24"/>
        </w:rPr>
        <w:t>о</w:t>
      </w:r>
      <w:r>
        <w:rPr>
          <w:rFonts w:ascii="ISOCPEUR" w:hAnsi="ISOCPEUR"/>
          <w:szCs w:val="24"/>
        </w:rPr>
        <w:t>да.</w:t>
      </w: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BB52CA" w:rsidRDefault="00BB52CA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BB52CA" w:rsidRPr="00FA7CB6" w:rsidRDefault="00BB52CA" w:rsidP="00BB52CA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>4. Характеристика системы транспортного обслуживания</w:t>
      </w:r>
    </w:p>
    <w:p w:rsidR="00BB52CA" w:rsidRDefault="00BB52CA" w:rsidP="00BB52CA">
      <w:pPr>
        <w:ind w:left="709" w:firstLine="567"/>
        <w:jc w:val="both"/>
        <w:rPr>
          <w:rFonts w:ascii="ISOCPEUR" w:hAnsi="ISOCPEUR"/>
          <w:szCs w:val="24"/>
        </w:rPr>
      </w:pPr>
    </w:p>
    <w:p w:rsidR="0075012E" w:rsidRPr="0075012E" w:rsidRDefault="0075012E" w:rsidP="0075012E">
      <w:pPr>
        <w:ind w:left="709" w:firstLine="567"/>
        <w:jc w:val="both"/>
        <w:rPr>
          <w:rFonts w:ascii="ISOCPEUR" w:hAnsi="ISOCPEUR"/>
          <w:szCs w:val="24"/>
        </w:rPr>
      </w:pPr>
      <w:r w:rsidRPr="0075012E">
        <w:rPr>
          <w:rFonts w:ascii="ISOCPEUR" w:hAnsi="ISOCPEUR"/>
          <w:szCs w:val="24"/>
        </w:rPr>
        <w:t xml:space="preserve">В соответствии с Генеральным </w:t>
      </w:r>
      <w:r w:rsidR="00F45F06" w:rsidRPr="0075012E">
        <w:rPr>
          <w:rFonts w:ascii="ISOCPEUR" w:hAnsi="ISOCPEUR"/>
          <w:szCs w:val="24"/>
        </w:rPr>
        <w:t>планом городского</w:t>
      </w:r>
      <w:r w:rsidR="007A5D18">
        <w:rPr>
          <w:rFonts w:ascii="ISOCPEUR" w:hAnsi="ISOCPEUR"/>
          <w:szCs w:val="24"/>
        </w:rPr>
        <w:t xml:space="preserve"> поселения город Кра</w:t>
      </w:r>
      <w:r w:rsidR="007A5D18">
        <w:rPr>
          <w:rFonts w:ascii="ISOCPEUR" w:hAnsi="ISOCPEUR"/>
          <w:szCs w:val="24"/>
        </w:rPr>
        <w:t>с</w:t>
      </w:r>
      <w:r w:rsidR="007A5D18">
        <w:rPr>
          <w:rFonts w:ascii="ISOCPEUR" w:hAnsi="ISOCPEUR"/>
          <w:szCs w:val="24"/>
        </w:rPr>
        <w:t>нослободск Среднеахтубинского муниципального района Волгоградской о</w:t>
      </w:r>
      <w:r w:rsidR="007A5D18">
        <w:rPr>
          <w:rFonts w:ascii="ISOCPEUR" w:hAnsi="ISOCPEUR"/>
          <w:szCs w:val="24"/>
        </w:rPr>
        <w:t>б</w:t>
      </w:r>
      <w:r w:rsidR="007A5D18">
        <w:rPr>
          <w:rFonts w:ascii="ISOCPEUR" w:hAnsi="ISOCPEUR"/>
          <w:szCs w:val="24"/>
        </w:rPr>
        <w:t xml:space="preserve">ласти </w:t>
      </w:r>
      <w:r w:rsidRPr="0075012E">
        <w:rPr>
          <w:rFonts w:ascii="ISOCPEUR" w:hAnsi="ISOCPEUR"/>
          <w:szCs w:val="24"/>
        </w:rPr>
        <w:t xml:space="preserve">и проектом планировки, на проектируемой </w:t>
      </w:r>
      <w:r w:rsidR="00F45F06" w:rsidRPr="0075012E">
        <w:rPr>
          <w:rFonts w:ascii="ISOCPEUR" w:hAnsi="ISOCPEUR"/>
          <w:szCs w:val="24"/>
        </w:rPr>
        <w:t>территории предлагается</w:t>
      </w:r>
      <w:r w:rsidRPr="0075012E">
        <w:rPr>
          <w:rFonts w:ascii="ISOCPEUR" w:hAnsi="ISOCPEUR"/>
          <w:szCs w:val="24"/>
        </w:rPr>
        <w:t xml:space="preserve"> у</w:t>
      </w:r>
      <w:r w:rsidRPr="0075012E">
        <w:rPr>
          <w:rFonts w:ascii="ISOCPEUR" w:hAnsi="ISOCPEUR"/>
          <w:szCs w:val="24"/>
        </w:rPr>
        <w:t>с</w:t>
      </w:r>
      <w:r w:rsidRPr="0075012E">
        <w:rPr>
          <w:rFonts w:ascii="ISOCPEUR" w:hAnsi="ISOCPEUR"/>
          <w:szCs w:val="24"/>
        </w:rPr>
        <w:t>тановить улицы</w:t>
      </w:r>
      <w:r w:rsidR="007A5D18">
        <w:rPr>
          <w:rFonts w:ascii="ISOCPEUR" w:hAnsi="ISOCPEUR"/>
          <w:szCs w:val="24"/>
        </w:rPr>
        <w:t xml:space="preserve"> в зонах жилой застройки</w:t>
      </w:r>
      <w:r w:rsidRPr="0075012E">
        <w:rPr>
          <w:rFonts w:ascii="ISOCPEUR" w:hAnsi="ISOCPEUR"/>
          <w:szCs w:val="24"/>
        </w:rPr>
        <w:t xml:space="preserve"> в красных линиях </w:t>
      </w:r>
      <w:r w:rsidR="007A5D18">
        <w:rPr>
          <w:rFonts w:ascii="ISOCPEUR" w:hAnsi="ISOCPEUR"/>
          <w:szCs w:val="24"/>
        </w:rPr>
        <w:t>– не менее</w:t>
      </w:r>
      <w:r>
        <w:rPr>
          <w:rFonts w:ascii="ISOCPEUR" w:hAnsi="ISOCPEUR"/>
          <w:szCs w:val="24"/>
        </w:rPr>
        <w:t xml:space="preserve"> </w:t>
      </w:r>
      <w:r w:rsidRPr="0075012E">
        <w:rPr>
          <w:rFonts w:ascii="ISOCPEUR" w:hAnsi="ISOCPEUR"/>
          <w:szCs w:val="24"/>
        </w:rPr>
        <w:t>15,0м, ширину проезжей части -</w:t>
      </w:r>
      <w:r>
        <w:rPr>
          <w:rFonts w:ascii="ISOCPEUR" w:hAnsi="ISOCPEUR"/>
          <w:szCs w:val="24"/>
        </w:rPr>
        <w:t xml:space="preserve"> </w:t>
      </w:r>
      <w:r w:rsidR="007A5D18">
        <w:rPr>
          <w:rFonts w:ascii="ISOCPEUR" w:hAnsi="ISOCPEUR"/>
          <w:szCs w:val="24"/>
        </w:rPr>
        <w:t>7</w:t>
      </w:r>
      <w:r w:rsidRPr="0075012E">
        <w:rPr>
          <w:rFonts w:ascii="ISOCPEUR" w:hAnsi="ISOCPEUR"/>
          <w:szCs w:val="24"/>
        </w:rPr>
        <w:t xml:space="preserve"> м, тротуаров -</w:t>
      </w:r>
      <w:r>
        <w:rPr>
          <w:rFonts w:ascii="ISOCPEUR" w:hAnsi="ISOCPEUR"/>
          <w:szCs w:val="24"/>
        </w:rPr>
        <w:t xml:space="preserve"> </w:t>
      </w:r>
      <w:r w:rsidRPr="0075012E">
        <w:rPr>
          <w:rFonts w:ascii="ISOCPEUR" w:hAnsi="ISOCPEUR"/>
          <w:szCs w:val="24"/>
        </w:rPr>
        <w:t xml:space="preserve">1,5м. </w:t>
      </w:r>
      <w:r w:rsidR="007A5D18">
        <w:rPr>
          <w:rFonts w:ascii="ISOCPEUR" w:hAnsi="ISOCPEUR"/>
          <w:szCs w:val="24"/>
        </w:rPr>
        <w:t>В</w:t>
      </w:r>
      <w:r w:rsidRPr="0075012E">
        <w:rPr>
          <w:rFonts w:ascii="ISOCPEUR" w:hAnsi="ISOCPEUR"/>
          <w:szCs w:val="24"/>
        </w:rPr>
        <w:t xml:space="preserve"> проекте планировки </w:t>
      </w:r>
      <w:r w:rsidR="007A5D18">
        <w:rPr>
          <w:rFonts w:ascii="ISOCPEUR" w:hAnsi="ISOCPEUR"/>
          <w:szCs w:val="24"/>
        </w:rPr>
        <w:t>развитие общественного транспорта не предусматривается</w:t>
      </w:r>
      <w:r w:rsidRPr="0075012E">
        <w:rPr>
          <w:rFonts w:ascii="ISOCPEUR" w:hAnsi="ISOCPEUR"/>
          <w:szCs w:val="24"/>
        </w:rPr>
        <w:t>.</w:t>
      </w:r>
    </w:p>
    <w:p w:rsidR="00E05C9C" w:rsidRDefault="0075012E" w:rsidP="005100E4">
      <w:pPr>
        <w:ind w:left="709" w:firstLine="567"/>
        <w:jc w:val="both"/>
        <w:rPr>
          <w:rFonts w:ascii="ISOCPEUR" w:hAnsi="ISOCPEUR"/>
          <w:szCs w:val="24"/>
        </w:rPr>
      </w:pPr>
      <w:r w:rsidRPr="0075012E">
        <w:rPr>
          <w:rFonts w:ascii="ISOCPEUR" w:hAnsi="ISOCPEUR"/>
          <w:szCs w:val="24"/>
        </w:rPr>
        <w:t xml:space="preserve"> Расчет количества м/мест для хранения индивидуального автотранспо</w:t>
      </w:r>
      <w:r w:rsidRPr="0075012E">
        <w:rPr>
          <w:rFonts w:ascii="ISOCPEUR" w:hAnsi="ISOCPEUR"/>
          <w:szCs w:val="24"/>
        </w:rPr>
        <w:t>р</w:t>
      </w:r>
      <w:r w:rsidRPr="0075012E">
        <w:rPr>
          <w:rFonts w:ascii="ISOCPEUR" w:hAnsi="ISOCPEUR"/>
          <w:szCs w:val="24"/>
        </w:rPr>
        <w:t>та</w:t>
      </w:r>
      <w:r w:rsidR="007A5D18">
        <w:rPr>
          <w:rFonts w:ascii="ISOCPEUR" w:hAnsi="ISOCPEUR"/>
          <w:szCs w:val="24"/>
        </w:rPr>
        <w:t xml:space="preserve"> в границах</w:t>
      </w:r>
      <w:r w:rsidR="00E05C9C">
        <w:rPr>
          <w:rFonts w:ascii="ISOCPEUR" w:hAnsi="ISOCPEUR"/>
          <w:szCs w:val="24"/>
        </w:rPr>
        <w:t xml:space="preserve"> зоны индивидуальной жилой застройки </w:t>
      </w:r>
      <w:r w:rsidR="005100E4">
        <w:rPr>
          <w:rFonts w:ascii="ISOCPEUR" w:hAnsi="ISOCPEUR"/>
          <w:szCs w:val="24"/>
        </w:rPr>
        <w:t xml:space="preserve">и зоны блокированной застройки </w:t>
      </w:r>
      <w:r w:rsidR="00E05C9C">
        <w:rPr>
          <w:rFonts w:ascii="ISOCPEUR" w:hAnsi="ISOCPEUR"/>
          <w:szCs w:val="24"/>
        </w:rPr>
        <w:t>не</w:t>
      </w:r>
      <w:r w:rsidRPr="0075012E">
        <w:rPr>
          <w:rFonts w:ascii="ISOCPEUR" w:hAnsi="ISOCPEUR"/>
          <w:szCs w:val="24"/>
        </w:rPr>
        <w:t xml:space="preserve"> проводится </w:t>
      </w:r>
      <w:r>
        <w:rPr>
          <w:rFonts w:ascii="ISOCPEUR" w:hAnsi="ISOCPEUR"/>
          <w:szCs w:val="24"/>
        </w:rPr>
        <w:t>(</w:t>
      </w:r>
      <w:r w:rsidRPr="0075012E">
        <w:rPr>
          <w:rFonts w:ascii="ISOCPEUR" w:hAnsi="ISOCPEUR"/>
          <w:szCs w:val="24"/>
        </w:rPr>
        <w:t>не требуется</w:t>
      </w:r>
      <w:r>
        <w:rPr>
          <w:rFonts w:ascii="ISOCPEUR" w:hAnsi="ISOCPEUR"/>
          <w:szCs w:val="24"/>
        </w:rPr>
        <w:t>),</w:t>
      </w:r>
      <w:r w:rsidRPr="0075012E">
        <w:rPr>
          <w:rFonts w:ascii="ISOCPEUR" w:hAnsi="ISOCPEUR"/>
          <w:szCs w:val="24"/>
        </w:rPr>
        <w:t xml:space="preserve"> т.к. хранение автомобилей предпол</w:t>
      </w:r>
      <w:r w:rsidRPr="0075012E">
        <w:rPr>
          <w:rFonts w:ascii="ISOCPEUR" w:hAnsi="ISOCPEUR"/>
          <w:szCs w:val="24"/>
        </w:rPr>
        <w:t>а</w:t>
      </w:r>
      <w:r w:rsidRPr="0075012E">
        <w:rPr>
          <w:rFonts w:ascii="ISOCPEUR" w:hAnsi="ISOCPEUR"/>
          <w:szCs w:val="24"/>
        </w:rPr>
        <w:t>гается на земельном участке каждого индивидуального жилого дома</w:t>
      </w:r>
      <w:r w:rsidR="005100E4">
        <w:rPr>
          <w:rFonts w:ascii="ISOCPEUR" w:hAnsi="ISOCPEUR"/>
          <w:szCs w:val="24"/>
        </w:rPr>
        <w:t xml:space="preserve"> или соо</w:t>
      </w:r>
      <w:r w:rsidR="005100E4">
        <w:rPr>
          <w:rFonts w:ascii="ISOCPEUR" w:hAnsi="ISOCPEUR"/>
          <w:szCs w:val="24"/>
        </w:rPr>
        <w:t>т</w:t>
      </w:r>
      <w:r w:rsidR="005100E4">
        <w:rPr>
          <w:rFonts w:ascii="ISOCPEUR" w:hAnsi="ISOCPEUR"/>
          <w:szCs w:val="24"/>
        </w:rPr>
        <w:t>ветствующего блока блокированного дома</w:t>
      </w:r>
      <w:r w:rsidRPr="0075012E">
        <w:rPr>
          <w:rFonts w:ascii="ISOCPEUR" w:hAnsi="ISOCPEUR"/>
          <w:szCs w:val="24"/>
        </w:rPr>
        <w:t>.</w:t>
      </w:r>
    </w:p>
    <w:p w:rsidR="00E05C9C" w:rsidRDefault="00E05C9C" w:rsidP="0075012E">
      <w:pPr>
        <w:ind w:left="709" w:firstLine="567"/>
        <w:jc w:val="both"/>
        <w:rPr>
          <w:rFonts w:ascii="ISOCPEUR" w:hAnsi="ISOCPEUR"/>
          <w:szCs w:val="24"/>
        </w:rPr>
      </w:pPr>
    </w:p>
    <w:p w:rsidR="00FA7CB6" w:rsidRDefault="00FA7CB6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D51ED5" w:rsidRDefault="00D51ED5" w:rsidP="00425F66">
      <w:pPr>
        <w:ind w:left="709" w:firstLine="567"/>
        <w:jc w:val="both"/>
        <w:rPr>
          <w:rFonts w:ascii="ISOCPEUR" w:hAnsi="ISOCPEUR"/>
          <w:szCs w:val="24"/>
        </w:rPr>
      </w:pPr>
      <w:r w:rsidRPr="00D51ED5">
        <w:rPr>
          <w:rFonts w:ascii="ISOCPEUR" w:hAnsi="ISOCPEUR"/>
          <w:b/>
          <w:szCs w:val="24"/>
        </w:rPr>
        <w:t>Характеристики планируемых линейных объектов, входящих в си</w:t>
      </w:r>
      <w:r w:rsidRPr="00D51ED5">
        <w:rPr>
          <w:rFonts w:ascii="ISOCPEUR" w:hAnsi="ISOCPEUR"/>
          <w:b/>
          <w:szCs w:val="24"/>
        </w:rPr>
        <w:t>с</w:t>
      </w:r>
      <w:r w:rsidRPr="00D51ED5">
        <w:rPr>
          <w:rFonts w:ascii="ISOCPEUR" w:hAnsi="ISOCPEUR"/>
          <w:b/>
          <w:szCs w:val="24"/>
        </w:rPr>
        <w:t>тему транспортного обслуживания</w:t>
      </w:r>
      <w:r w:rsidR="00A545AD">
        <w:rPr>
          <w:rFonts w:ascii="ISOCPEUR" w:hAnsi="ISOCPEUR"/>
          <w:szCs w:val="24"/>
        </w:rPr>
        <w:t>.</w:t>
      </w:r>
    </w:p>
    <w:p w:rsidR="00A545AD" w:rsidRDefault="00A545A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D51ED5" w:rsidRPr="00D51ED5" w:rsidRDefault="00D51ED5" w:rsidP="00D51ED5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>В</w:t>
      </w:r>
      <w:r w:rsidRPr="00D51ED5">
        <w:rPr>
          <w:rFonts w:ascii="ISOCPEUR" w:hAnsi="ISOCPEUR"/>
          <w:szCs w:val="24"/>
        </w:rPr>
        <w:t xml:space="preserve"> соответствии с СП42.13330.2016 «Градостроительство. Планировка и застройка городских и сельских поселений. Актуализированная редакция СНиП 2.07.01-89*» принята техническая категория для всех участков проект</w:t>
      </w:r>
      <w:r w:rsidRPr="00D51ED5">
        <w:rPr>
          <w:rFonts w:ascii="ISOCPEUR" w:hAnsi="ISOCPEUR"/>
          <w:szCs w:val="24"/>
        </w:rPr>
        <w:t>и</w:t>
      </w:r>
      <w:r w:rsidRPr="00D51ED5">
        <w:rPr>
          <w:rFonts w:ascii="ISOCPEUR" w:hAnsi="ISOCPEUR"/>
          <w:szCs w:val="24"/>
        </w:rPr>
        <w:t xml:space="preserve">руемых улиц – </w:t>
      </w:r>
      <w:r w:rsidR="00E05C9C">
        <w:rPr>
          <w:rFonts w:ascii="ISOCPEUR" w:hAnsi="ISOCPEUR"/>
          <w:szCs w:val="24"/>
        </w:rPr>
        <w:t>Улица в зонах жилой застройки</w:t>
      </w:r>
      <w:r w:rsidRPr="00D51ED5">
        <w:rPr>
          <w:rFonts w:ascii="ISOCPEUR" w:hAnsi="ISOCPEUR"/>
          <w:szCs w:val="24"/>
        </w:rPr>
        <w:t xml:space="preserve">. </w:t>
      </w:r>
    </w:p>
    <w:p w:rsidR="00D51ED5" w:rsidRPr="00D51ED5" w:rsidRDefault="00D51ED5" w:rsidP="00D51ED5">
      <w:pPr>
        <w:ind w:left="709" w:firstLine="567"/>
        <w:jc w:val="both"/>
        <w:rPr>
          <w:rFonts w:ascii="ISOCPEUR" w:hAnsi="ISOCPEUR"/>
          <w:szCs w:val="24"/>
        </w:rPr>
      </w:pPr>
      <w:r w:rsidRPr="00D51ED5">
        <w:rPr>
          <w:rFonts w:ascii="ISOCPEUR" w:hAnsi="ISOCPEUR"/>
          <w:szCs w:val="24"/>
        </w:rPr>
        <w:t xml:space="preserve">Согласно ГОСТ Р 52398-2005 "Классификация автомобильных дорог" класс проектируемой улицы – дорога обычного типа (не скоростная дорога). </w:t>
      </w:r>
    </w:p>
    <w:p w:rsidR="00D51ED5" w:rsidRPr="00D51ED5" w:rsidRDefault="00D51ED5" w:rsidP="00D51ED5">
      <w:pPr>
        <w:ind w:left="709" w:firstLine="567"/>
        <w:jc w:val="both"/>
        <w:rPr>
          <w:rFonts w:ascii="ISOCPEUR" w:hAnsi="ISOCPEUR"/>
          <w:szCs w:val="24"/>
        </w:rPr>
      </w:pPr>
      <w:r w:rsidRPr="00D51ED5">
        <w:rPr>
          <w:rFonts w:ascii="ISOCPEUR" w:hAnsi="ISOCPEUR"/>
          <w:szCs w:val="24"/>
        </w:rPr>
        <w:t>Согласно Приказу Минстроя от 10.07.2020 года N 374/</w:t>
      </w:r>
      <w:proofErr w:type="spellStart"/>
      <w:r w:rsidRPr="00D51ED5">
        <w:rPr>
          <w:rFonts w:ascii="ISOCPEUR" w:hAnsi="ISOCPEUR"/>
          <w:szCs w:val="24"/>
        </w:rPr>
        <w:t>пр</w:t>
      </w:r>
      <w:proofErr w:type="spellEnd"/>
      <w:r w:rsidRPr="00D51ED5">
        <w:rPr>
          <w:rFonts w:ascii="ISOCPEUR" w:hAnsi="ISOCPEUR"/>
          <w:szCs w:val="24"/>
        </w:rPr>
        <w:t xml:space="preserve"> «Об утвержд</w:t>
      </w:r>
      <w:r w:rsidRPr="00D51ED5">
        <w:rPr>
          <w:rFonts w:ascii="ISOCPEUR" w:hAnsi="ISOCPEUR"/>
          <w:szCs w:val="24"/>
        </w:rPr>
        <w:t>е</w:t>
      </w:r>
      <w:r w:rsidRPr="00D51ED5">
        <w:rPr>
          <w:rFonts w:ascii="ISOCPEUR" w:hAnsi="ISOCPEUR"/>
          <w:szCs w:val="24"/>
        </w:rPr>
        <w:t xml:space="preserve">нии классификатора объектов капитального строительства по их назначению и функционально-технологическим особенностям» код объекта – 20.1.8.6. </w:t>
      </w:r>
    </w:p>
    <w:p w:rsidR="00D51ED5" w:rsidRDefault="00D51ED5" w:rsidP="00D51ED5">
      <w:pPr>
        <w:ind w:left="709" w:firstLine="567"/>
        <w:jc w:val="both"/>
        <w:rPr>
          <w:rFonts w:ascii="ISOCPEUR" w:hAnsi="ISOCPEUR"/>
          <w:szCs w:val="24"/>
        </w:rPr>
      </w:pPr>
      <w:r w:rsidRPr="00D51ED5">
        <w:rPr>
          <w:rFonts w:ascii="ISOCPEUR" w:hAnsi="ISOCPEUR"/>
          <w:szCs w:val="24"/>
        </w:rPr>
        <w:t>В соответствии с Федеральным законом РФ от 30.12.2009г. № 384-ФЗ «Технический регламент о безопасности зданий и сооружений» проектиру</w:t>
      </w:r>
      <w:r w:rsidRPr="00D51ED5">
        <w:rPr>
          <w:rFonts w:ascii="ISOCPEUR" w:hAnsi="ISOCPEUR"/>
          <w:szCs w:val="24"/>
        </w:rPr>
        <w:t>е</w:t>
      </w:r>
      <w:r w:rsidRPr="00D51ED5">
        <w:rPr>
          <w:rFonts w:ascii="ISOCPEUR" w:hAnsi="ISOCPEUR"/>
          <w:szCs w:val="24"/>
        </w:rPr>
        <w:t>мый объект идентифицируется следующими признаками: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szCs w:val="24"/>
        </w:rPr>
        <w:t>1) назначение: в соответствии с п. 1 статьи 3 Федерального закона от 08.11.2007 № 257-ФЗ, автомобильная дорога предназначена для движения транспортных средств;</w:t>
      </w:r>
    </w:p>
    <w:p w:rsidR="00FA7CB6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szCs w:val="24"/>
        </w:rP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безопасность: в соответствии с п. 1 статьи 3 Федерального закона от 08.11.2007 №257-ФЗ, автомобильная дорога является объектом транспортной инфраструктуры;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i/>
          <w:iCs/>
          <w:szCs w:val="24"/>
        </w:rPr>
        <w:t>3</w:t>
      </w:r>
      <w:r w:rsidRPr="00A545AD">
        <w:rPr>
          <w:rFonts w:ascii="ISOCPEUR" w:hAnsi="ISOCPEUR"/>
          <w:iCs/>
          <w:szCs w:val="24"/>
        </w:rPr>
        <w:t>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</w:t>
      </w:r>
      <w:r w:rsidRPr="00A545AD">
        <w:rPr>
          <w:rFonts w:ascii="ISOCPEUR" w:hAnsi="ISOCPEUR"/>
          <w:szCs w:val="24"/>
        </w:rPr>
        <w:t>: метеорологические я</w:t>
      </w:r>
      <w:r w:rsidRPr="00A545AD">
        <w:rPr>
          <w:rFonts w:ascii="ISOCPEUR" w:hAnsi="ISOCPEUR"/>
          <w:szCs w:val="24"/>
        </w:rPr>
        <w:t>в</w:t>
      </w:r>
      <w:r w:rsidRPr="00A545AD">
        <w:rPr>
          <w:rFonts w:ascii="ISOCPEUR" w:hAnsi="ISOCPEUR"/>
          <w:szCs w:val="24"/>
        </w:rPr>
        <w:t>ления с экстремальными характеристиками: очень сильный ветер, метели, г</w:t>
      </w:r>
      <w:r w:rsidRPr="00A545AD">
        <w:rPr>
          <w:rFonts w:ascii="ISOCPEUR" w:hAnsi="ISOCPEUR"/>
          <w:szCs w:val="24"/>
        </w:rPr>
        <w:t>о</w:t>
      </w:r>
      <w:r w:rsidRPr="00A545AD">
        <w:rPr>
          <w:rFonts w:ascii="ISOCPEUR" w:hAnsi="ISOCPEUR"/>
          <w:szCs w:val="24"/>
        </w:rPr>
        <w:t xml:space="preserve">лолед, продолжительные туманы и др. 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szCs w:val="24"/>
        </w:rPr>
        <w:t xml:space="preserve">Район по гололедным условиям согласно СП 20.13330.2016 относится к району III типа. Согласно. 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szCs w:val="24"/>
        </w:rPr>
        <w:lastRenderedPageBreak/>
        <w:t>Согласно СП 14.13330.2018 [4] сейсмичность района изысканий относи</w:t>
      </w:r>
      <w:r w:rsidRPr="00A545AD">
        <w:rPr>
          <w:rFonts w:ascii="ISOCPEUR" w:hAnsi="ISOCPEUR"/>
          <w:szCs w:val="24"/>
        </w:rPr>
        <w:t>т</w:t>
      </w:r>
      <w:r w:rsidRPr="00A545AD">
        <w:rPr>
          <w:rFonts w:ascii="ISOCPEUR" w:hAnsi="ISOCPEUR"/>
          <w:szCs w:val="24"/>
        </w:rPr>
        <w:t>ся к 5-ти бальной зоне по карте «А». Категория грунтов по сейсмическим сво</w:t>
      </w:r>
      <w:r w:rsidRPr="00A545AD">
        <w:rPr>
          <w:rFonts w:ascii="ISOCPEUR" w:hAnsi="ISOCPEUR"/>
          <w:szCs w:val="24"/>
        </w:rPr>
        <w:t>й</w:t>
      </w:r>
      <w:r w:rsidRPr="00A545AD">
        <w:rPr>
          <w:rFonts w:ascii="ISOCPEUR" w:hAnsi="ISOCPEUR"/>
          <w:szCs w:val="24"/>
        </w:rPr>
        <w:t xml:space="preserve">ствам – II и III. 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szCs w:val="24"/>
        </w:rPr>
        <w:t xml:space="preserve">Категория сложности инженерно-геологических условий – II (средней сложности) согласно приложению Г СП 47.13330.2016. 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iCs/>
          <w:szCs w:val="24"/>
        </w:rPr>
        <w:t xml:space="preserve">4) принадлежность к опасным производственным объектам: </w:t>
      </w:r>
      <w:r w:rsidRPr="00A545AD">
        <w:rPr>
          <w:rFonts w:ascii="ISOCPEUR" w:hAnsi="ISOCPEUR"/>
          <w:szCs w:val="24"/>
        </w:rPr>
        <w:t>в соответс</w:t>
      </w:r>
      <w:r w:rsidRPr="00A545AD">
        <w:rPr>
          <w:rFonts w:ascii="ISOCPEUR" w:hAnsi="ISOCPEUR"/>
          <w:szCs w:val="24"/>
        </w:rPr>
        <w:t>т</w:t>
      </w:r>
      <w:r w:rsidRPr="00A545AD">
        <w:rPr>
          <w:rFonts w:ascii="ISOCPEUR" w:hAnsi="ISOCPEUR"/>
          <w:szCs w:val="24"/>
        </w:rPr>
        <w:t>вии с Федеральным законом от 21.07.1997 №116-ФЗ «Об опасных производс</w:t>
      </w:r>
      <w:r w:rsidRPr="00A545AD">
        <w:rPr>
          <w:rFonts w:ascii="ISOCPEUR" w:hAnsi="ISOCPEUR"/>
          <w:szCs w:val="24"/>
        </w:rPr>
        <w:t>т</w:t>
      </w:r>
      <w:r w:rsidRPr="00A545AD">
        <w:rPr>
          <w:rFonts w:ascii="ISOCPEUR" w:hAnsi="ISOCPEUR"/>
          <w:szCs w:val="24"/>
        </w:rPr>
        <w:t>венных объектах», Приложение 1, а также в соответствии со ст. 48.1 Град</w:t>
      </w:r>
      <w:r w:rsidRPr="00A545AD">
        <w:rPr>
          <w:rFonts w:ascii="ISOCPEUR" w:hAnsi="ISOCPEUR"/>
          <w:szCs w:val="24"/>
        </w:rPr>
        <w:t>о</w:t>
      </w:r>
      <w:r w:rsidRPr="00A545AD">
        <w:rPr>
          <w:rFonts w:ascii="ISOCPEUR" w:hAnsi="ISOCPEUR"/>
          <w:szCs w:val="24"/>
        </w:rPr>
        <w:t xml:space="preserve">строительного кодекса РФ, автомобильная дорога (и сооружения, входящие в ее состав) не относится к категории опасных производственных объектов; 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iCs/>
          <w:szCs w:val="24"/>
        </w:rPr>
        <w:t xml:space="preserve">5) пожарная и взрывопожарная опасность: </w:t>
      </w:r>
      <w:r w:rsidRPr="00A545AD">
        <w:rPr>
          <w:rFonts w:ascii="ISOCPEUR" w:hAnsi="ISOCPEUR"/>
          <w:szCs w:val="24"/>
        </w:rPr>
        <w:t>автомобильная дорога по ст</w:t>
      </w:r>
      <w:r w:rsidRPr="00A545AD">
        <w:rPr>
          <w:rFonts w:ascii="ISOCPEUR" w:hAnsi="ISOCPEUR"/>
          <w:szCs w:val="24"/>
        </w:rPr>
        <w:t>е</w:t>
      </w:r>
      <w:r w:rsidRPr="00A545AD">
        <w:rPr>
          <w:rFonts w:ascii="ISOCPEUR" w:hAnsi="ISOCPEUR"/>
          <w:szCs w:val="24"/>
        </w:rPr>
        <w:t>пени пожарной и взрывопожарной опасности не классифицируется, сооруж</w:t>
      </w:r>
      <w:r w:rsidRPr="00A545AD">
        <w:rPr>
          <w:rFonts w:ascii="ISOCPEUR" w:hAnsi="ISOCPEUR"/>
          <w:szCs w:val="24"/>
        </w:rPr>
        <w:t>е</w:t>
      </w:r>
      <w:r w:rsidRPr="00A545AD">
        <w:rPr>
          <w:rFonts w:ascii="ISOCPEUR" w:hAnsi="ISOCPEUR"/>
          <w:szCs w:val="24"/>
        </w:rPr>
        <w:t>ния объекта (дорога, стоянки, тротуары и пр.) относятся к сооружениям непр</w:t>
      </w:r>
      <w:r w:rsidRPr="00A545AD">
        <w:rPr>
          <w:rFonts w:ascii="ISOCPEUR" w:hAnsi="ISOCPEUR"/>
          <w:szCs w:val="24"/>
        </w:rPr>
        <w:t>о</w:t>
      </w:r>
      <w:r w:rsidRPr="00A545AD">
        <w:rPr>
          <w:rFonts w:ascii="ISOCPEUR" w:hAnsi="ISOCPEUR"/>
          <w:szCs w:val="24"/>
        </w:rPr>
        <w:t>изводственного назначения и разделению на категории по пожарной и взр</w:t>
      </w:r>
      <w:r w:rsidRPr="00A545AD">
        <w:rPr>
          <w:rFonts w:ascii="ISOCPEUR" w:hAnsi="ISOCPEUR"/>
          <w:szCs w:val="24"/>
        </w:rPr>
        <w:t>ы</w:t>
      </w:r>
      <w:r w:rsidRPr="00A545AD">
        <w:rPr>
          <w:rFonts w:ascii="ISOCPEUR" w:hAnsi="ISOCPEUR"/>
          <w:szCs w:val="24"/>
        </w:rPr>
        <w:t xml:space="preserve">вопожарной опасности не подлежат (ч. 2, ст.27, Федерального закона от 22.07.2008 г. № 123-ФЗ «Технический регламент о требованиях пожарной безопасности»); 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iCs/>
          <w:szCs w:val="24"/>
        </w:rPr>
        <w:t xml:space="preserve">6) наличие помещений с постоянным пребыванием людей: </w:t>
      </w:r>
      <w:r w:rsidRPr="00A545AD">
        <w:rPr>
          <w:rFonts w:ascii="ISOCPEUR" w:hAnsi="ISOCPEUR"/>
          <w:szCs w:val="24"/>
        </w:rPr>
        <w:t xml:space="preserve">нет; </w:t>
      </w:r>
    </w:p>
    <w:p w:rsidR="00A545AD" w:rsidRPr="00A545AD" w:rsidRDefault="00A545AD" w:rsidP="00A545AD">
      <w:pPr>
        <w:ind w:left="709" w:firstLine="567"/>
        <w:jc w:val="both"/>
        <w:rPr>
          <w:rFonts w:ascii="ISOCPEUR" w:hAnsi="ISOCPEUR"/>
          <w:szCs w:val="24"/>
        </w:rPr>
      </w:pPr>
      <w:r w:rsidRPr="00A545AD">
        <w:rPr>
          <w:rFonts w:ascii="ISOCPEUR" w:hAnsi="ISOCPEUR"/>
          <w:iCs/>
          <w:szCs w:val="24"/>
        </w:rPr>
        <w:t xml:space="preserve">7) уровень ответственности </w:t>
      </w:r>
      <w:r w:rsidRPr="00A545AD">
        <w:rPr>
          <w:rFonts w:ascii="ISOCPEUR" w:hAnsi="ISOCPEUR"/>
          <w:szCs w:val="24"/>
        </w:rPr>
        <w:t>(в соответствии Федеральным законом от 30.12.2009 №384-ФЗ «Технический регламент о безопасности зданий и соор</w:t>
      </w:r>
      <w:r w:rsidRPr="00A545AD">
        <w:rPr>
          <w:rFonts w:ascii="ISOCPEUR" w:hAnsi="ISOCPEUR"/>
          <w:szCs w:val="24"/>
        </w:rPr>
        <w:t>у</w:t>
      </w:r>
      <w:r w:rsidRPr="00A545AD">
        <w:rPr>
          <w:rFonts w:ascii="ISOCPEUR" w:hAnsi="ISOCPEUR"/>
          <w:szCs w:val="24"/>
        </w:rPr>
        <w:t>жений»): нормальный, коэффициент надежности по ответственности – не м</w:t>
      </w:r>
      <w:r w:rsidRPr="00A545AD">
        <w:rPr>
          <w:rFonts w:ascii="ISOCPEUR" w:hAnsi="ISOCPEUR"/>
          <w:szCs w:val="24"/>
        </w:rPr>
        <w:t>е</w:t>
      </w:r>
      <w:r w:rsidRPr="00A545AD">
        <w:rPr>
          <w:rFonts w:ascii="ISOCPEUR" w:hAnsi="ISOCPEUR"/>
          <w:szCs w:val="24"/>
        </w:rPr>
        <w:t xml:space="preserve">нее 1,0. </w:t>
      </w:r>
    </w:p>
    <w:p w:rsidR="00A545AD" w:rsidRDefault="00A545A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A545AD" w:rsidRPr="000F37C5" w:rsidRDefault="000F37C5" w:rsidP="000F37C5">
      <w:pPr>
        <w:ind w:left="709" w:firstLine="567"/>
        <w:jc w:val="both"/>
        <w:rPr>
          <w:rFonts w:ascii="ISOCPEUR" w:hAnsi="ISOCPEUR"/>
          <w:szCs w:val="24"/>
        </w:rPr>
      </w:pPr>
      <w:r w:rsidRPr="000F37C5">
        <w:rPr>
          <w:rFonts w:ascii="ISOCPEUR" w:hAnsi="ISOCPEUR"/>
          <w:szCs w:val="24"/>
        </w:rPr>
        <w:t>Светофорное регулирование проектом не предусмотрено.</w:t>
      </w:r>
    </w:p>
    <w:p w:rsidR="00A545AD" w:rsidRDefault="00A545A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620A6D" w:rsidRDefault="00620A6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0F37C5" w:rsidRDefault="000F37C5" w:rsidP="000F37C5">
      <w:pPr>
        <w:ind w:left="709" w:firstLine="567"/>
        <w:jc w:val="both"/>
        <w:rPr>
          <w:rFonts w:ascii="ISOCPEUR" w:hAnsi="ISOCPEUR"/>
          <w:szCs w:val="24"/>
        </w:rPr>
      </w:pPr>
    </w:p>
    <w:p w:rsidR="000F37C5" w:rsidRPr="00FA7CB6" w:rsidRDefault="000F37C5" w:rsidP="000F37C5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 xml:space="preserve">5. </w:t>
      </w:r>
      <w:r w:rsidR="00620A6D" w:rsidRPr="00620A6D">
        <w:rPr>
          <w:rFonts w:ascii="ISOCPEUR" w:hAnsi="ISOCPEUR"/>
          <w:b/>
          <w:szCs w:val="24"/>
        </w:rPr>
        <w:t>Организация жилой среды с учетом доступности для инвалидов и других маломобильных групп населения</w:t>
      </w:r>
    </w:p>
    <w:p w:rsidR="000F37C5" w:rsidRDefault="000F37C5" w:rsidP="000F37C5">
      <w:pPr>
        <w:ind w:left="709" w:firstLine="567"/>
        <w:jc w:val="both"/>
        <w:rPr>
          <w:rFonts w:ascii="ISOCPEUR" w:hAnsi="ISOCPEUR"/>
          <w:szCs w:val="24"/>
        </w:rPr>
      </w:pPr>
    </w:p>
    <w:p w:rsidR="00A545AD" w:rsidRDefault="00620A6D" w:rsidP="00425F66">
      <w:pPr>
        <w:ind w:left="709" w:firstLine="567"/>
        <w:jc w:val="both"/>
        <w:rPr>
          <w:rFonts w:ascii="ISOCPEUR" w:hAnsi="ISOCPEUR"/>
          <w:szCs w:val="24"/>
        </w:rPr>
      </w:pPr>
      <w:r w:rsidRPr="00620A6D">
        <w:rPr>
          <w:rFonts w:ascii="ISOCPEUR" w:hAnsi="ISOCPEUR"/>
          <w:szCs w:val="24"/>
        </w:rPr>
        <w:t>На проектируемой территории должен быть предусмотрен нормативный уровень доступности маломобильных групп населения.</w:t>
      </w:r>
    </w:p>
    <w:p w:rsidR="00A545AD" w:rsidRDefault="00A545A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620A6D" w:rsidRPr="00620A6D" w:rsidRDefault="00620A6D" w:rsidP="00620A6D">
      <w:pPr>
        <w:ind w:left="709" w:firstLine="567"/>
        <w:jc w:val="both"/>
        <w:rPr>
          <w:rFonts w:ascii="ISOCPEUR" w:hAnsi="ISOCPEUR"/>
          <w:szCs w:val="24"/>
        </w:rPr>
      </w:pPr>
      <w:r w:rsidRPr="00620A6D">
        <w:rPr>
          <w:rFonts w:ascii="ISOCPEUR" w:hAnsi="ISOCPEUR"/>
          <w:szCs w:val="24"/>
        </w:rPr>
        <w:t xml:space="preserve">На пересечениях пешеходных тротуаров с проезжей частью в проекте должны быть выполнены пандусы шириной </w:t>
      </w:r>
      <w:smartTag w:uri="urn:schemas-microsoft-com:office:smarttags" w:element="metricconverter">
        <w:smartTagPr>
          <w:attr w:name="ProductID" w:val="1,5 м"/>
        </w:smartTagPr>
        <w:r w:rsidRPr="00620A6D">
          <w:rPr>
            <w:rFonts w:ascii="ISOCPEUR" w:hAnsi="ISOCPEUR"/>
            <w:szCs w:val="24"/>
          </w:rPr>
          <w:t>1,5 м</w:t>
        </w:r>
      </w:smartTag>
      <w:r w:rsidRPr="00620A6D">
        <w:rPr>
          <w:rFonts w:ascii="ISOCPEUR" w:hAnsi="ISOCPEUR"/>
          <w:szCs w:val="24"/>
        </w:rPr>
        <w:t xml:space="preserve"> и уклоном 8%. </w:t>
      </w:r>
    </w:p>
    <w:p w:rsidR="00A545AD" w:rsidRDefault="00620A6D" w:rsidP="00620A6D">
      <w:pPr>
        <w:ind w:left="709" w:firstLine="567"/>
        <w:jc w:val="both"/>
        <w:rPr>
          <w:rFonts w:ascii="ISOCPEUR" w:hAnsi="ISOCPEUR"/>
          <w:szCs w:val="24"/>
        </w:rPr>
      </w:pPr>
      <w:r w:rsidRPr="00620A6D">
        <w:rPr>
          <w:rFonts w:ascii="ISOCPEUR" w:hAnsi="ISOCPEUR"/>
          <w:szCs w:val="24"/>
        </w:rPr>
        <w:t>Поперечный уклон пандусов в пределах 1%. С двух сторон, перпендик</w:t>
      </w:r>
      <w:r w:rsidRPr="00620A6D">
        <w:rPr>
          <w:rFonts w:ascii="ISOCPEUR" w:hAnsi="ISOCPEUR"/>
          <w:szCs w:val="24"/>
        </w:rPr>
        <w:t>у</w:t>
      </w:r>
      <w:r w:rsidRPr="00620A6D">
        <w:rPr>
          <w:rFonts w:ascii="ISOCPEUR" w:hAnsi="ISOCPEUR"/>
          <w:szCs w:val="24"/>
        </w:rPr>
        <w:t>лярно к проезжей части, пандусы оградить бортовым камнем высотой не м</w:t>
      </w:r>
      <w:r w:rsidRPr="00620A6D">
        <w:rPr>
          <w:rFonts w:ascii="ISOCPEUR" w:hAnsi="ISOCPEUR"/>
          <w:szCs w:val="24"/>
        </w:rPr>
        <w:t>е</w:t>
      </w:r>
      <w:r w:rsidRPr="00620A6D">
        <w:rPr>
          <w:rFonts w:ascii="ISOCPEUR" w:hAnsi="ISOCPEUR"/>
          <w:szCs w:val="24"/>
        </w:rPr>
        <w:t xml:space="preserve">нее </w:t>
      </w:r>
      <w:smartTag w:uri="urn:schemas-microsoft-com:office:smarttags" w:element="metricconverter">
        <w:smartTagPr>
          <w:attr w:name="ProductID" w:val="5,0 см"/>
        </w:smartTagPr>
        <w:r w:rsidRPr="00620A6D">
          <w:rPr>
            <w:rFonts w:ascii="ISOCPEUR" w:hAnsi="ISOCPEUR"/>
            <w:szCs w:val="24"/>
          </w:rPr>
          <w:t>5,0 см</w:t>
        </w:r>
      </w:smartTag>
      <w:r w:rsidRPr="00620A6D">
        <w:rPr>
          <w:rFonts w:ascii="ISOCPEUR" w:hAnsi="ISOCPEUR"/>
          <w:szCs w:val="24"/>
        </w:rPr>
        <w:t>.</w:t>
      </w:r>
    </w:p>
    <w:p w:rsidR="00A545AD" w:rsidRDefault="00A545A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620A6D" w:rsidRDefault="00620A6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A545AD" w:rsidRDefault="00A545AD" w:rsidP="00425F66">
      <w:pPr>
        <w:ind w:left="709" w:firstLine="567"/>
        <w:jc w:val="both"/>
        <w:rPr>
          <w:rFonts w:ascii="ISOCPEUR" w:hAnsi="ISOCPEUR"/>
          <w:szCs w:val="24"/>
        </w:rPr>
      </w:pPr>
    </w:p>
    <w:p w:rsidR="00620A6D" w:rsidRPr="00FA7CB6" w:rsidRDefault="00620A6D" w:rsidP="00620A6D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 xml:space="preserve">6. </w:t>
      </w:r>
      <w:r w:rsidR="00AC3523" w:rsidRPr="00AC3523">
        <w:rPr>
          <w:rFonts w:ascii="ISOCPEUR" w:hAnsi="ISOCPEUR"/>
          <w:b/>
          <w:szCs w:val="24"/>
        </w:rPr>
        <w:t>Вертикальная планировка</w:t>
      </w:r>
    </w:p>
    <w:p w:rsidR="00620A6D" w:rsidRDefault="00620A6D" w:rsidP="00620A6D">
      <w:pPr>
        <w:ind w:left="709" w:firstLine="567"/>
        <w:jc w:val="both"/>
        <w:rPr>
          <w:rFonts w:ascii="ISOCPEUR" w:hAnsi="ISOCPEUR"/>
          <w:szCs w:val="24"/>
        </w:rPr>
      </w:pPr>
    </w:p>
    <w:p w:rsidR="00A31088" w:rsidRPr="00A31088" w:rsidRDefault="00A31088" w:rsidP="00A31088">
      <w:pPr>
        <w:ind w:left="709" w:firstLine="567"/>
        <w:jc w:val="both"/>
        <w:rPr>
          <w:rFonts w:ascii="ISOCPEUR" w:hAnsi="ISOCPEUR"/>
          <w:b/>
          <w:bCs/>
          <w:szCs w:val="24"/>
        </w:rPr>
      </w:pPr>
      <w:r>
        <w:rPr>
          <w:rFonts w:ascii="ISOCPEUR" w:hAnsi="ISOCPEUR"/>
          <w:szCs w:val="24"/>
        </w:rPr>
        <w:t>В соответствии с результатами инженерно-геологических изысканий,</w:t>
      </w:r>
      <w:r w:rsidRPr="00A31088">
        <w:rPr>
          <w:rFonts w:ascii="ISOCPEUR" w:hAnsi="ISOCPEUR"/>
          <w:szCs w:val="24"/>
        </w:rPr>
        <w:t xml:space="preserve"> территория пригодна для строительства. При строительстве необходимо в</w:t>
      </w:r>
      <w:r w:rsidRPr="00A31088">
        <w:rPr>
          <w:rFonts w:ascii="ISOCPEUR" w:hAnsi="ISOCPEUR"/>
          <w:szCs w:val="24"/>
        </w:rPr>
        <w:t>ы</w:t>
      </w:r>
      <w:r w:rsidRPr="00A31088">
        <w:rPr>
          <w:rFonts w:ascii="ISOCPEUR" w:hAnsi="ISOCPEUR"/>
          <w:szCs w:val="24"/>
        </w:rPr>
        <w:t>полнить качественную гидроизоляцию фундаментов и подземных частей зд</w:t>
      </w:r>
      <w:r w:rsidRPr="00A31088">
        <w:rPr>
          <w:rFonts w:ascii="ISOCPEUR" w:hAnsi="ISOCPEUR"/>
          <w:szCs w:val="24"/>
        </w:rPr>
        <w:t>а</w:t>
      </w:r>
      <w:r w:rsidRPr="00A31088">
        <w:rPr>
          <w:rFonts w:ascii="ISOCPEUR" w:hAnsi="ISOCPEUR"/>
          <w:szCs w:val="24"/>
        </w:rPr>
        <w:t>ний.</w:t>
      </w:r>
    </w:p>
    <w:p w:rsidR="00A31088" w:rsidRP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  <w:r w:rsidRPr="00A31088">
        <w:rPr>
          <w:rFonts w:ascii="ISOCPEUR" w:hAnsi="ISOCPEUR"/>
          <w:szCs w:val="24"/>
        </w:rPr>
        <w:t>Вертикальная планировка запроектирована в увязке с прилегающей те</w:t>
      </w:r>
      <w:r w:rsidRPr="00A31088">
        <w:rPr>
          <w:rFonts w:ascii="ISOCPEUR" w:hAnsi="ISOCPEUR"/>
          <w:szCs w:val="24"/>
        </w:rPr>
        <w:t>р</w:t>
      </w:r>
      <w:r w:rsidRPr="00A31088">
        <w:rPr>
          <w:rFonts w:ascii="ISOCPEUR" w:hAnsi="ISOCPEUR"/>
          <w:szCs w:val="24"/>
        </w:rPr>
        <w:t>риторией, с учетом организации нормального отвода атмосферных вод и с учётом максимального сохранения существующих отметок территории осва</w:t>
      </w:r>
      <w:r w:rsidRPr="00A31088">
        <w:rPr>
          <w:rFonts w:ascii="ISOCPEUR" w:hAnsi="ISOCPEUR"/>
          <w:szCs w:val="24"/>
        </w:rPr>
        <w:t>и</w:t>
      </w:r>
      <w:r w:rsidRPr="00A31088">
        <w:rPr>
          <w:rFonts w:ascii="ISOCPEUR" w:hAnsi="ISOCPEUR"/>
          <w:szCs w:val="24"/>
        </w:rPr>
        <w:t>ваемой территории. По прилегающей главной улице сохраняются существу</w:t>
      </w:r>
      <w:r w:rsidRPr="00A31088">
        <w:rPr>
          <w:rFonts w:ascii="ISOCPEUR" w:hAnsi="ISOCPEUR"/>
          <w:szCs w:val="24"/>
        </w:rPr>
        <w:t>ю</w:t>
      </w:r>
      <w:r w:rsidRPr="00A31088">
        <w:rPr>
          <w:rFonts w:ascii="ISOCPEUR" w:hAnsi="ISOCPEUR"/>
          <w:szCs w:val="24"/>
        </w:rPr>
        <w:t>щие вертикальные отметки.</w:t>
      </w:r>
    </w:p>
    <w:p w:rsidR="00A545AD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  <w:r w:rsidRPr="00A31088">
        <w:rPr>
          <w:rFonts w:ascii="ISOCPEUR" w:hAnsi="ISOCPEUR"/>
          <w:szCs w:val="24"/>
        </w:rPr>
        <w:lastRenderedPageBreak/>
        <w:t>Отвод поверхностных вод осуществляется по проездам за счёт попере</w:t>
      </w:r>
      <w:r w:rsidRPr="00A31088">
        <w:rPr>
          <w:rFonts w:ascii="ISOCPEUR" w:hAnsi="ISOCPEUR"/>
          <w:szCs w:val="24"/>
        </w:rPr>
        <w:t>ч</w:t>
      </w:r>
      <w:r w:rsidRPr="00A31088">
        <w:rPr>
          <w:rFonts w:ascii="ISOCPEUR" w:hAnsi="ISOCPEUR"/>
          <w:szCs w:val="24"/>
        </w:rPr>
        <w:t>ных</w:t>
      </w:r>
      <w:r w:rsidR="005100E4">
        <w:rPr>
          <w:rFonts w:ascii="ISOCPEUR" w:hAnsi="ISOCPEUR"/>
          <w:szCs w:val="24"/>
        </w:rPr>
        <w:t xml:space="preserve"> и продольных</w:t>
      </w:r>
      <w:r w:rsidRPr="00A31088">
        <w:rPr>
          <w:rFonts w:ascii="ISOCPEUR" w:hAnsi="ISOCPEUR"/>
          <w:szCs w:val="24"/>
        </w:rPr>
        <w:t xml:space="preserve"> уклонов проезжих частей</w:t>
      </w:r>
      <w:r w:rsidR="005100E4">
        <w:rPr>
          <w:rFonts w:ascii="ISOCPEUR" w:hAnsi="ISOCPEUR"/>
          <w:szCs w:val="24"/>
        </w:rPr>
        <w:t xml:space="preserve"> и по рельефу</w:t>
      </w:r>
      <w:r w:rsidRPr="00A31088">
        <w:rPr>
          <w:rFonts w:ascii="ISOCPEUR" w:hAnsi="ISOCPEUR"/>
          <w:szCs w:val="24"/>
        </w:rPr>
        <w:t>. С тротуаров вода за счёт поперечных и продольных уклонов дренирует в зеленую зону.</w:t>
      </w:r>
    </w:p>
    <w:p w:rsidR="00E05C9C" w:rsidRDefault="00E05C9C" w:rsidP="00A31088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>Решения по вертикальной планировке принимаются согласно утвержде</w:t>
      </w:r>
      <w:r>
        <w:rPr>
          <w:rFonts w:ascii="ISOCPEUR" w:hAnsi="ISOCPEUR"/>
          <w:szCs w:val="24"/>
        </w:rPr>
        <w:t>н</w:t>
      </w:r>
      <w:r>
        <w:rPr>
          <w:rFonts w:ascii="ISOCPEUR" w:hAnsi="ISOCPEUR"/>
          <w:szCs w:val="24"/>
        </w:rPr>
        <w:t>ной документации и корректировке в рамках проекта не подлежат.</w:t>
      </w: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Pr="00FA7CB6" w:rsidRDefault="00A31088" w:rsidP="00A31088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 xml:space="preserve">7. </w:t>
      </w:r>
      <w:r w:rsidRPr="00A31088">
        <w:rPr>
          <w:rFonts w:ascii="ISOCPEUR" w:hAnsi="ISOCPEUR"/>
          <w:b/>
          <w:szCs w:val="24"/>
        </w:rPr>
        <w:t>Характеристика системы инженерного обеспечения территории</w:t>
      </w: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  <w:r w:rsidRPr="00A31088">
        <w:rPr>
          <w:rFonts w:ascii="ISOCPEUR" w:hAnsi="ISOCPEUR"/>
          <w:szCs w:val="24"/>
        </w:rPr>
        <w:t>Проектом предполагается инженерное обеспечение проектируем</w:t>
      </w:r>
      <w:r w:rsidR="00E05C9C">
        <w:rPr>
          <w:rFonts w:ascii="ISOCPEUR" w:hAnsi="ISOCPEUR"/>
          <w:szCs w:val="24"/>
        </w:rPr>
        <w:t>ой з</w:t>
      </w:r>
      <w:r w:rsidR="00E05C9C">
        <w:rPr>
          <w:rFonts w:ascii="ISOCPEUR" w:hAnsi="ISOCPEUR"/>
          <w:szCs w:val="24"/>
        </w:rPr>
        <w:t>а</w:t>
      </w:r>
      <w:r w:rsidR="00E05C9C">
        <w:rPr>
          <w:rFonts w:ascii="ISOCPEUR" w:hAnsi="ISOCPEUR"/>
          <w:szCs w:val="24"/>
        </w:rPr>
        <w:t>стройки в соответствии с решениями ранее утвержденной документации по планировке территории. Изменений ранее утвержденных решений не пред</w:t>
      </w:r>
      <w:r w:rsidR="00E05C9C">
        <w:rPr>
          <w:rFonts w:ascii="ISOCPEUR" w:hAnsi="ISOCPEUR"/>
          <w:szCs w:val="24"/>
        </w:rPr>
        <w:t>у</w:t>
      </w:r>
      <w:r w:rsidR="00E05C9C">
        <w:rPr>
          <w:rFonts w:ascii="ISOCPEUR" w:hAnsi="ISOCPEUR"/>
          <w:szCs w:val="24"/>
        </w:rPr>
        <w:t>сматривается.</w:t>
      </w:r>
    </w:p>
    <w:p w:rsidR="00E05C9C" w:rsidRPr="00A31088" w:rsidRDefault="00E05C9C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Pr="00FA7CB6" w:rsidRDefault="00A31088" w:rsidP="00A31088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 xml:space="preserve">8. </w:t>
      </w:r>
      <w:r w:rsidR="00E20098" w:rsidRPr="00E20098">
        <w:rPr>
          <w:rFonts w:ascii="ISOCPEUR" w:hAnsi="ISOCPEUR"/>
          <w:b/>
          <w:szCs w:val="24"/>
        </w:rPr>
        <w:t>Сохранение объектов культурного наследия</w:t>
      </w: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E20098" w:rsidRPr="00E20098" w:rsidRDefault="00E20098" w:rsidP="00E20098">
      <w:pPr>
        <w:ind w:left="709" w:firstLine="567"/>
        <w:jc w:val="both"/>
        <w:rPr>
          <w:rFonts w:ascii="ISOCPEUR" w:hAnsi="ISOCPEUR"/>
          <w:szCs w:val="24"/>
        </w:rPr>
      </w:pPr>
      <w:r w:rsidRPr="00E20098">
        <w:rPr>
          <w:rFonts w:ascii="ISOCPEUR" w:hAnsi="ISOCPEUR"/>
          <w:szCs w:val="24"/>
        </w:rPr>
        <w:t xml:space="preserve">В границах </w:t>
      </w:r>
      <w:r>
        <w:rPr>
          <w:rFonts w:ascii="ISOCPEUR" w:hAnsi="ISOCPEUR"/>
          <w:szCs w:val="24"/>
        </w:rPr>
        <w:t>планируемой территории</w:t>
      </w:r>
      <w:r w:rsidRPr="00E20098">
        <w:rPr>
          <w:rFonts w:ascii="ISOCPEUR" w:hAnsi="ISOCPEUR"/>
          <w:szCs w:val="24"/>
        </w:rPr>
        <w:t xml:space="preserve"> отсутствуют объекты культурного наследия (памятники истории и культуры) народов Российской Федерации, включенные в Единый государственный реестр объектов культурного насл</w:t>
      </w:r>
      <w:r w:rsidRPr="00E20098">
        <w:rPr>
          <w:rFonts w:ascii="ISOCPEUR" w:hAnsi="ISOCPEUR"/>
          <w:szCs w:val="24"/>
        </w:rPr>
        <w:t>е</w:t>
      </w:r>
      <w:r w:rsidRPr="00E20098">
        <w:rPr>
          <w:rFonts w:ascii="ISOCPEUR" w:hAnsi="ISOCPEUR"/>
          <w:szCs w:val="24"/>
        </w:rPr>
        <w:t>дия народов Российской Федерации, выявленные объекты культурного насл</w:t>
      </w:r>
      <w:r w:rsidRPr="00E20098">
        <w:rPr>
          <w:rFonts w:ascii="ISOCPEUR" w:hAnsi="ISOCPEUR"/>
          <w:szCs w:val="24"/>
        </w:rPr>
        <w:t>е</w:t>
      </w:r>
      <w:r w:rsidRPr="00E20098">
        <w:rPr>
          <w:rFonts w:ascii="ISOCPEUR" w:hAnsi="ISOCPEUR"/>
          <w:szCs w:val="24"/>
        </w:rPr>
        <w:t>дия и объекты, обладающие признаками объекта культурного (в т.ч. археол</w:t>
      </w:r>
      <w:r w:rsidRPr="00E20098">
        <w:rPr>
          <w:rFonts w:ascii="ISOCPEUR" w:hAnsi="ISOCPEUR"/>
          <w:szCs w:val="24"/>
        </w:rPr>
        <w:t>о</w:t>
      </w:r>
      <w:r w:rsidRPr="00E20098">
        <w:rPr>
          <w:rFonts w:ascii="ISOCPEUR" w:hAnsi="ISOCPEUR"/>
          <w:szCs w:val="24"/>
        </w:rPr>
        <w:t>гического) наследия.</w:t>
      </w:r>
    </w:p>
    <w:p w:rsidR="00E20098" w:rsidRPr="00E20098" w:rsidRDefault="00E20098" w:rsidP="00E20098">
      <w:pPr>
        <w:ind w:left="709" w:firstLine="567"/>
        <w:jc w:val="both"/>
        <w:rPr>
          <w:rFonts w:ascii="ISOCPEUR" w:hAnsi="ISOCPEUR"/>
          <w:szCs w:val="24"/>
        </w:rPr>
      </w:pPr>
      <w:r w:rsidRPr="00E20098">
        <w:rPr>
          <w:rFonts w:ascii="ISOCPEUR" w:hAnsi="ISOCPEUR"/>
          <w:szCs w:val="24"/>
        </w:rPr>
        <w:t>Территория проектирования расположена вне границ территорий объе</w:t>
      </w:r>
      <w:r w:rsidRPr="00E20098">
        <w:rPr>
          <w:rFonts w:ascii="ISOCPEUR" w:hAnsi="ISOCPEUR"/>
          <w:szCs w:val="24"/>
        </w:rPr>
        <w:t>к</w:t>
      </w:r>
      <w:r w:rsidRPr="00E20098">
        <w:rPr>
          <w:rFonts w:ascii="ISOCPEUR" w:hAnsi="ISOCPEUR"/>
          <w:szCs w:val="24"/>
        </w:rPr>
        <w:t>тов культурного наследия, вне зон охраны и защитных зон объектов культу</w:t>
      </w:r>
      <w:r w:rsidRPr="00E20098">
        <w:rPr>
          <w:rFonts w:ascii="ISOCPEUR" w:hAnsi="ISOCPEUR"/>
          <w:szCs w:val="24"/>
        </w:rPr>
        <w:t>р</w:t>
      </w:r>
      <w:r w:rsidRPr="00E20098">
        <w:rPr>
          <w:rFonts w:ascii="ISOCPEUR" w:hAnsi="ISOCPEUR"/>
          <w:szCs w:val="24"/>
        </w:rPr>
        <w:t>ного наследия, - в соответствии с письмом ГБУ «Волгоградский областной н</w:t>
      </w:r>
      <w:r w:rsidRPr="00E20098">
        <w:rPr>
          <w:rFonts w:ascii="ISOCPEUR" w:hAnsi="ISOCPEUR"/>
          <w:szCs w:val="24"/>
        </w:rPr>
        <w:t>а</w:t>
      </w:r>
      <w:r w:rsidRPr="00E20098">
        <w:rPr>
          <w:rFonts w:ascii="ISOCPEUR" w:hAnsi="ISOCPEUR"/>
          <w:szCs w:val="24"/>
        </w:rPr>
        <w:t>учно-производственный центр по охране памятников истории и культуры».</w:t>
      </w:r>
    </w:p>
    <w:p w:rsidR="00E20098" w:rsidRPr="00E20098" w:rsidRDefault="00E20098" w:rsidP="00E20098">
      <w:pPr>
        <w:ind w:left="709" w:firstLine="567"/>
        <w:jc w:val="both"/>
        <w:rPr>
          <w:rFonts w:ascii="ISOCPEUR" w:hAnsi="ISOCPEUR"/>
          <w:b/>
          <w:szCs w:val="24"/>
        </w:rPr>
      </w:pPr>
      <w:r w:rsidRPr="00E20098">
        <w:rPr>
          <w:rFonts w:ascii="ISOCPEUR" w:hAnsi="ISOCPEUR"/>
          <w:b/>
          <w:szCs w:val="24"/>
        </w:rPr>
        <w:t>Разработка Схемы границ территорий объектов культурного насл</w:t>
      </w:r>
      <w:r w:rsidRPr="00E20098">
        <w:rPr>
          <w:rFonts w:ascii="ISOCPEUR" w:hAnsi="ISOCPEUR"/>
          <w:b/>
          <w:szCs w:val="24"/>
        </w:rPr>
        <w:t>е</w:t>
      </w:r>
      <w:r w:rsidRPr="00E20098">
        <w:rPr>
          <w:rFonts w:ascii="ISOCPEUR" w:hAnsi="ISOCPEUR"/>
          <w:b/>
          <w:szCs w:val="24"/>
        </w:rPr>
        <w:t>дия в составе Материалов по обоснованию проекта планировки терр</w:t>
      </w:r>
      <w:r w:rsidRPr="00E20098">
        <w:rPr>
          <w:rFonts w:ascii="ISOCPEUR" w:hAnsi="ISOCPEUR"/>
          <w:b/>
          <w:szCs w:val="24"/>
        </w:rPr>
        <w:t>и</w:t>
      </w:r>
      <w:r w:rsidRPr="00E20098">
        <w:rPr>
          <w:rFonts w:ascii="ISOCPEUR" w:hAnsi="ISOCPEUR"/>
          <w:b/>
          <w:szCs w:val="24"/>
        </w:rPr>
        <w:t>тории, не требуется.</w:t>
      </w: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E05C9C" w:rsidRDefault="00E05C9C" w:rsidP="00A31088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br/>
      </w:r>
    </w:p>
    <w:p w:rsidR="00E05C9C" w:rsidRDefault="00E05C9C">
      <w:pPr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br w:type="page"/>
      </w: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E20098" w:rsidRPr="00FA7CB6" w:rsidRDefault="00E20098" w:rsidP="00E20098">
      <w:pPr>
        <w:ind w:left="709" w:firstLine="567"/>
        <w:jc w:val="both"/>
        <w:rPr>
          <w:rFonts w:ascii="ISOCPEUR" w:hAnsi="ISOCPEUR"/>
          <w:b/>
          <w:szCs w:val="24"/>
        </w:rPr>
      </w:pPr>
      <w:r w:rsidRPr="00203F28">
        <w:rPr>
          <w:rFonts w:ascii="ISOCPEUR" w:hAnsi="ISOCPEUR"/>
          <w:b/>
          <w:szCs w:val="24"/>
        </w:rPr>
        <w:t>2.</w:t>
      </w:r>
      <w:r>
        <w:rPr>
          <w:rFonts w:ascii="ISOCPEUR" w:hAnsi="ISOCPEUR"/>
          <w:b/>
          <w:szCs w:val="24"/>
        </w:rPr>
        <w:t xml:space="preserve">9. </w:t>
      </w:r>
      <w:r w:rsidR="00134D95" w:rsidRPr="00134D95">
        <w:rPr>
          <w:rFonts w:ascii="ISOCPEUR" w:hAnsi="ISOCPEUR"/>
          <w:b/>
          <w:szCs w:val="24"/>
        </w:rPr>
        <w:t>Основные технико-экономические показатели по планировке территории</w:t>
      </w:r>
    </w:p>
    <w:p w:rsidR="00E20098" w:rsidRDefault="00E20098" w:rsidP="00E20098">
      <w:pPr>
        <w:ind w:left="709" w:firstLine="567"/>
        <w:jc w:val="both"/>
        <w:rPr>
          <w:rFonts w:ascii="ISOCPEUR" w:hAnsi="ISOCPEUR"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38"/>
        <w:gridCol w:w="4110"/>
        <w:gridCol w:w="22"/>
        <w:gridCol w:w="1074"/>
        <w:gridCol w:w="1560"/>
        <w:gridCol w:w="2268"/>
        <w:gridCol w:w="38"/>
      </w:tblGrid>
      <w:tr w:rsidR="00134D95" w:rsidRPr="00134D95" w:rsidTr="00D52589">
        <w:trPr>
          <w:gridAfter w:val="1"/>
          <w:wAfter w:w="38" w:type="dxa"/>
          <w:trHeight w:val="690"/>
        </w:trPr>
        <w:tc>
          <w:tcPr>
            <w:tcW w:w="813" w:type="dxa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№</w:t>
            </w: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п.п.</w:t>
            </w:r>
          </w:p>
        </w:tc>
        <w:tc>
          <w:tcPr>
            <w:tcW w:w="4170" w:type="dxa"/>
            <w:gridSpan w:val="3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Наименование показателей</w:t>
            </w:r>
          </w:p>
        </w:tc>
        <w:tc>
          <w:tcPr>
            <w:tcW w:w="1074" w:type="dxa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Ед. изм.</w:t>
            </w:r>
          </w:p>
        </w:tc>
        <w:tc>
          <w:tcPr>
            <w:tcW w:w="1560" w:type="dxa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Совр</w:t>
            </w:r>
            <w:r w:rsidRPr="00134D95">
              <w:rPr>
                <w:rFonts w:ascii="ISOCPEUR" w:hAnsi="ISOCPEUR"/>
                <w:b/>
                <w:szCs w:val="24"/>
              </w:rPr>
              <w:t>е</w:t>
            </w:r>
            <w:r w:rsidRPr="00134D95">
              <w:rPr>
                <w:rFonts w:ascii="ISOCPEUR" w:hAnsi="ISOCPEUR"/>
                <w:b/>
                <w:szCs w:val="24"/>
              </w:rPr>
              <w:t xml:space="preserve">менное </w:t>
            </w: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состояние</w:t>
            </w:r>
          </w:p>
        </w:tc>
        <w:tc>
          <w:tcPr>
            <w:tcW w:w="2268" w:type="dxa"/>
            <w:vAlign w:val="center"/>
          </w:tcPr>
          <w:p w:rsidR="00134D95" w:rsidRPr="00134D95" w:rsidRDefault="00134D95" w:rsidP="00B5352E">
            <w:pPr>
              <w:rPr>
                <w:rFonts w:ascii="ISOCPEUR" w:hAnsi="ISOCPEUR"/>
                <w:b/>
                <w:caps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Расчетный срок</w:t>
            </w:r>
          </w:p>
        </w:tc>
      </w:tr>
      <w:tr w:rsidR="00134D95" w:rsidRPr="00134D95" w:rsidTr="00D52589">
        <w:trPr>
          <w:gridAfter w:val="1"/>
          <w:wAfter w:w="38" w:type="dxa"/>
          <w:trHeight w:val="293"/>
        </w:trPr>
        <w:tc>
          <w:tcPr>
            <w:tcW w:w="813" w:type="dxa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  <w:lang w:val="en-US"/>
              </w:rPr>
              <w:t>I</w:t>
            </w:r>
          </w:p>
        </w:tc>
        <w:tc>
          <w:tcPr>
            <w:tcW w:w="4170" w:type="dxa"/>
            <w:gridSpan w:val="3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b/>
                <w:szCs w:val="24"/>
              </w:rPr>
            </w:pPr>
            <w:r w:rsidRPr="00134D95">
              <w:rPr>
                <w:rFonts w:ascii="ISOCPEUR" w:hAnsi="ISOCPEUR"/>
                <w:b/>
                <w:szCs w:val="24"/>
              </w:rPr>
              <w:t>ТЕРРИТОРИЯ</w:t>
            </w:r>
          </w:p>
        </w:tc>
        <w:tc>
          <w:tcPr>
            <w:tcW w:w="1074" w:type="dxa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560" w:type="dxa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268" w:type="dxa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</w:tr>
      <w:tr w:rsidR="00134D95" w:rsidRPr="00134D95" w:rsidTr="00D52589">
        <w:trPr>
          <w:gridAfter w:val="1"/>
          <w:wAfter w:w="38" w:type="dxa"/>
        </w:trPr>
        <w:tc>
          <w:tcPr>
            <w:tcW w:w="813" w:type="dxa"/>
            <w:vMerge w:val="restart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1.1</w:t>
            </w: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4170" w:type="dxa"/>
            <w:gridSpan w:val="3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Площадь планируемой террит</w:t>
            </w:r>
            <w:r w:rsidRPr="00134D95">
              <w:rPr>
                <w:rFonts w:ascii="ISOCPEUR" w:hAnsi="ISOCPEUR"/>
                <w:szCs w:val="24"/>
              </w:rPr>
              <w:t>о</w:t>
            </w:r>
            <w:r w:rsidRPr="00134D95">
              <w:rPr>
                <w:rFonts w:ascii="ISOCPEUR" w:hAnsi="ISOCPEUR"/>
                <w:szCs w:val="24"/>
              </w:rPr>
              <w:t xml:space="preserve">рии –  всего </w:t>
            </w:r>
          </w:p>
        </w:tc>
        <w:tc>
          <w:tcPr>
            <w:tcW w:w="1074" w:type="dxa"/>
            <w:vAlign w:val="center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га</w:t>
            </w: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rPr>
                <w:rFonts w:ascii="ISOCPEUR" w:hAnsi="ISOCPEUR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34D95" w:rsidRPr="00134D95" w:rsidRDefault="00D5258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color w:val="000000"/>
                <w:szCs w:val="24"/>
              </w:rPr>
            </w:pPr>
            <w:r>
              <w:rPr>
                <w:rFonts w:ascii="ISOCPEUR" w:hAnsi="ISOCPEUR"/>
                <w:b/>
                <w:color w:val="000000"/>
                <w:szCs w:val="24"/>
              </w:rPr>
              <w:t>10,85</w:t>
            </w: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color w:val="00000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34D95" w:rsidRPr="00134D95" w:rsidRDefault="00D52589" w:rsidP="00D52589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color w:val="000000"/>
                <w:szCs w:val="24"/>
              </w:rPr>
            </w:pPr>
            <w:r>
              <w:rPr>
                <w:rFonts w:ascii="ISOCPEUR" w:hAnsi="ISOCPEUR"/>
                <w:b/>
                <w:color w:val="000000"/>
                <w:szCs w:val="24"/>
              </w:rPr>
              <w:t>10,85</w:t>
            </w:r>
          </w:p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color w:val="000000"/>
                <w:szCs w:val="24"/>
              </w:rPr>
            </w:pPr>
          </w:p>
        </w:tc>
      </w:tr>
      <w:tr w:rsidR="00134D95" w:rsidRPr="00134D95" w:rsidTr="00D52589">
        <w:trPr>
          <w:gridAfter w:val="1"/>
          <w:wAfter w:w="38" w:type="dxa"/>
        </w:trPr>
        <w:tc>
          <w:tcPr>
            <w:tcW w:w="813" w:type="dxa"/>
            <w:vMerge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4170" w:type="dxa"/>
            <w:gridSpan w:val="3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В том числе территории жилых зон (кварталов) из них:</w:t>
            </w:r>
          </w:p>
        </w:tc>
        <w:tc>
          <w:tcPr>
            <w:tcW w:w="1074" w:type="dxa"/>
            <w:vAlign w:val="center"/>
          </w:tcPr>
          <w:p w:rsidR="00134D95" w:rsidRPr="00134D95" w:rsidRDefault="00134D95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га</w:t>
            </w:r>
          </w:p>
        </w:tc>
        <w:tc>
          <w:tcPr>
            <w:tcW w:w="1560" w:type="dxa"/>
            <w:vAlign w:val="center"/>
          </w:tcPr>
          <w:p w:rsidR="00134D95" w:rsidRPr="00134D95" w:rsidRDefault="009857ED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color w:val="000000"/>
                <w:szCs w:val="24"/>
              </w:rPr>
            </w:pPr>
            <w:r>
              <w:rPr>
                <w:rFonts w:ascii="ISOCPEUR" w:hAnsi="ISOCPEUR"/>
                <w:b/>
                <w:color w:val="000000"/>
                <w:szCs w:val="24"/>
              </w:rPr>
              <w:t>6,28</w:t>
            </w:r>
          </w:p>
        </w:tc>
        <w:tc>
          <w:tcPr>
            <w:tcW w:w="2268" w:type="dxa"/>
            <w:vAlign w:val="center"/>
          </w:tcPr>
          <w:p w:rsidR="00134D95" w:rsidRPr="00134D95" w:rsidRDefault="009857ED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color w:val="000000"/>
                <w:szCs w:val="24"/>
              </w:rPr>
            </w:pPr>
            <w:r>
              <w:rPr>
                <w:rFonts w:ascii="ISOCPEUR" w:hAnsi="ISOCPEUR"/>
                <w:b/>
                <w:color w:val="000000"/>
                <w:szCs w:val="24"/>
              </w:rPr>
              <w:t>6,87</w:t>
            </w:r>
          </w:p>
        </w:tc>
      </w:tr>
      <w:tr w:rsidR="00304E2E" w:rsidRPr="00134D95" w:rsidTr="00D52589">
        <w:trPr>
          <w:gridAfter w:val="1"/>
          <w:wAfter w:w="38" w:type="dxa"/>
        </w:trPr>
        <w:tc>
          <w:tcPr>
            <w:tcW w:w="813" w:type="dxa"/>
            <w:vMerge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4170" w:type="dxa"/>
            <w:gridSpan w:val="3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- территория индивидуальных ж</w:t>
            </w:r>
            <w:r w:rsidRPr="00134D95">
              <w:rPr>
                <w:rFonts w:ascii="ISOCPEUR" w:hAnsi="ISOCPEUR"/>
                <w:szCs w:val="24"/>
              </w:rPr>
              <w:t>и</w:t>
            </w:r>
            <w:r w:rsidRPr="00134D95">
              <w:rPr>
                <w:rFonts w:ascii="ISOCPEUR" w:hAnsi="ISOCPEUR"/>
                <w:szCs w:val="24"/>
              </w:rPr>
              <w:t>лых домов</w:t>
            </w:r>
          </w:p>
        </w:tc>
        <w:tc>
          <w:tcPr>
            <w:tcW w:w="1074" w:type="dxa"/>
            <w:vAlign w:val="center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га</w:t>
            </w:r>
          </w:p>
        </w:tc>
        <w:tc>
          <w:tcPr>
            <w:tcW w:w="1560" w:type="dxa"/>
            <w:vAlign w:val="center"/>
          </w:tcPr>
          <w:p w:rsidR="00304E2E" w:rsidRPr="009857ED" w:rsidRDefault="009857ED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color w:val="000000"/>
                <w:szCs w:val="24"/>
              </w:rPr>
            </w:pPr>
            <w:r w:rsidRPr="009857ED">
              <w:rPr>
                <w:rFonts w:ascii="ISOCPEUR" w:hAnsi="ISOCPEUR"/>
                <w:color w:val="000000"/>
                <w:szCs w:val="24"/>
              </w:rPr>
              <w:t>5,28</w:t>
            </w:r>
          </w:p>
        </w:tc>
        <w:tc>
          <w:tcPr>
            <w:tcW w:w="2268" w:type="dxa"/>
            <w:vAlign w:val="center"/>
          </w:tcPr>
          <w:p w:rsidR="00304E2E" w:rsidRPr="009857ED" w:rsidRDefault="009857ED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color w:val="000000"/>
                <w:szCs w:val="24"/>
              </w:rPr>
            </w:pPr>
            <w:r w:rsidRPr="009857ED">
              <w:rPr>
                <w:rFonts w:ascii="ISOCPEUR" w:hAnsi="ISOCPEUR"/>
                <w:color w:val="000000"/>
                <w:szCs w:val="24"/>
              </w:rPr>
              <w:t>5,66</w:t>
            </w:r>
          </w:p>
        </w:tc>
      </w:tr>
      <w:tr w:rsidR="00304E2E" w:rsidRPr="00134D95" w:rsidTr="00D52589">
        <w:trPr>
          <w:gridAfter w:val="1"/>
          <w:wAfter w:w="38" w:type="dxa"/>
        </w:trPr>
        <w:tc>
          <w:tcPr>
            <w:tcW w:w="813" w:type="dxa"/>
            <w:vMerge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4170" w:type="dxa"/>
            <w:gridSpan w:val="3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 xml:space="preserve">- территория </w:t>
            </w:r>
            <w:r w:rsidR="00F45F06">
              <w:rPr>
                <w:rFonts w:ascii="ISOCPEUR" w:hAnsi="ISOCPEUR"/>
                <w:szCs w:val="24"/>
              </w:rPr>
              <w:t>блокирован</w:t>
            </w:r>
            <w:r w:rsidRPr="00134D95">
              <w:rPr>
                <w:rFonts w:ascii="ISOCPEUR" w:hAnsi="ISOCPEUR"/>
                <w:szCs w:val="24"/>
              </w:rPr>
              <w:t>ных ж</w:t>
            </w:r>
            <w:r w:rsidRPr="00134D95">
              <w:rPr>
                <w:rFonts w:ascii="ISOCPEUR" w:hAnsi="ISOCPEUR"/>
                <w:szCs w:val="24"/>
              </w:rPr>
              <w:t>и</w:t>
            </w:r>
            <w:r w:rsidRPr="00134D95">
              <w:rPr>
                <w:rFonts w:ascii="ISOCPEUR" w:hAnsi="ISOCPEUR"/>
                <w:szCs w:val="24"/>
              </w:rPr>
              <w:t>лых домов</w:t>
            </w:r>
          </w:p>
        </w:tc>
        <w:tc>
          <w:tcPr>
            <w:tcW w:w="1074" w:type="dxa"/>
            <w:vAlign w:val="center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га</w:t>
            </w:r>
          </w:p>
        </w:tc>
        <w:tc>
          <w:tcPr>
            <w:tcW w:w="1560" w:type="dxa"/>
            <w:vAlign w:val="center"/>
          </w:tcPr>
          <w:p w:rsidR="00304E2E" w:rsidRPr="00134D95" w:rsidRDefault="009857ED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color w:val="000000"/>
                <w:szCs w:val="24"/>
              </w:rPr>
            </w:pPr>
            <w:r>
              <w:rPr>
                <w:rFonts w:ascii="ISOCPEUR" w:hAnsi="ISOCPEUR"/>
                <w:color w:val="000000"/>
                <w:szCs w:val="24"/>
              </w:rPr>
              <w:t>1,00</w:t>
            </w:r>
          </w:p>
        </w:tc>
        <w:tc>
          <w:tcPr>
            <w:tcW w:w="2268" w:type="dxa"/>
            <w:vAlign w:val="center"/>
          </w:tcPr>
          <w:p w:rsidR="00304E2E" w:rsidRPr="00134D95" w:rsidRDefault="009857ED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color w:val="000000"/>
                <w:szCs w:val="24"/>
              </w:rPr>
            </w:pPr>
            <w:r>
              <w:rPr>
                <w:rFonts w:ascii="ISOCPEUR" w:hAnsi="ISOCPEUR"/>
                <w:color w:val="000000"/>
                <w:szCs w:val="24"/>
              </w:rPr>
              <w:t>1,21</w:t>
            </w:r>
          </w:p>
        </w:tc>
      </w:tr>
      <w:tr w:rsidR="00D52589" w:rsidRPr="00134D95" w:rsidTr="009857ED">
        <w:trPr>
          <w:gridAfter w:val="1"/>
          <w:wAfter w:w="38" w:type="dxa"/>
          <w:trHeight w:val="960"/>
        </w:trPr>
        <w:tc>
          <w:tcPr>
            <w:tcW w:w="813" w:type="dxa"/>
          </w:tcPr>
          <w:p w:rsidR="00D52589" w:rsidRPr="00134D95" w:rsidRDefault="00D52589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1.2</w:t>
            </w:r>
          </w:p>
          <w:p w:rsidR="00D52589" w:rsidRPr="00134D95" w:rsidRDefault="00D52589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4170" w:type="dxa"/>
            <w:gridSpan w:val="3"/>
          </w:tcPr>
          <w:p w:rsidR="00D52589" w:rsidRPr="00134D95" w:rsidRDefault="00D52589" w:rsidP="00304E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Из общей площади проектируем</w:t>
            </w:r>
            <w:r w:rsidRPr="00134D95">
              <w:rPr>
                <w:rFonts w:ascii="ISOCPEUR" w:hAnsi="ISOCPEUR"/>
                <w:szCs w:val="24"/>
              </w:rPr>
              <w:t>о</w:t>
            </w:r>
            <w:r w:rsidRPr="00134D95">
              <w:rPr>
                <w:rFonts w:ascii="ISOCPEUR" w:hAnsi="ISOCPEUR"/>
                <w:szCs w:val="24"/>
              </w:rPr>
              <w:t>го квартала территории общего пользования - всего</w:t>
            </w:r>
          </w:p>
        </w:tc>
        <w:tc>
          <w:tcPr>
            <w:tcW w:w="1074" w:type="dxa"/>
          </w:tcPr>
          <w:p w:rsidR="00D52589" w:rsidRPr="00134D95" w:rsidRDefault="00D52589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га</w:t>
            </w:r>
          </w:p>
        </w:tc>
        <w:tc>
          <w:tcPr>
            <w:tcW w:w="1560" w:type="dxa"/>
            <w:vAlign w:val="center"/>
          </w:tcPr>
          <w:p w:rsidR="00D52589" w:rsidRPr="009857ED" w:rsidRDefault="009857ED" w:rsidP="009857ED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9857ED">
              <w:rPr>
                <w:rFonts w:ascii="ISOCPEUR" w:hAnsi="ISOCPEUR"/>
                <w:b/>
                <w:szCs w:val="24"/>
              </w:rPr>
              <w:t>4,57</w:t>
            </w:r>
          </w:p>
        </w:tc>
        <w:tc>
          <w:tcPr>
            <w:tcW w:w="2268" w:type="dxa"/>
            <w:vAlign w:val="center"/>
          </w:tcPr>
          <w:p w:rsidR="00D52589" w:rsidRPr="009857ED" w:rsidRDefault="009857ED" w:rsidP="009857ED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9857ED">
              <w:rPr>
                <w:rFonts w:ascii="ISOCPEUR" w:hAnsi="ISOCPEUR"/>
                <w:b/>
                <w:szCs w:val="24"/>
              </w:rPr>
              <w:t>3,98</w:t>
            </w:r>
          </w:p>
        </w:tc>
      </w:tr>
      <w:tr w:rsidR="00304E2E" w:rsidRPr="00134D95" w:rsidTr="00D52589">
        <w:trPr>
          <w:gridAfter w:val="1"/>
          <w:wAfter w:w="38" w:type="dxa"/>
          <w:trHeight w:val="237"/>
        </w:trPr>
        <w:tc>
          <w:tcPr>
            <w:tcW w:w="813" w:type="dxa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1.3</w:t>
            </w:r>
          </w:p>
        </w:tc>
        <w:tc>
          <w:tcPr>
            <w:tcW w:w="4170" w:type="dxa"/>
            <w:gridSpan w:val="3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Коэффициент застройки</w:t>
            </w:r>
          </w:p>
        </w:tc>
        <w:tc>
          <w:tcPr>
            <w:tcW w:w="1074" w:type="dxa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1560" w:type="dxa"/>
          </w:tcPr>
          <w:p w:rsidR="00304E2E" w:rsidRPr="00134D95" w:rsidRDefault="009857ED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>
              <w:rPr>
                <w:rFonts w:ascii="ISOCPEUR" w:hAnsi="ISOCPEUR"/>
                <w:b/>
                <w:szCs w:val="24"/>
              </w:rPr>
              <w:t>-</w:t>
            </w:r>
          </w:p>
        </w:tc>
        <w:tc>
          <w:tcPr>
            <w:tcW w:w="2268" w:type="dxa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color w:val="000000" w:themeColor="text1"/>
                <w:szCs w:val="24"/>
                <w:highlight w:val="cyan"/>
              </w:rPr>
            </w:pPr>
            <w:r w:rsidRPr="00134D95">
              <w:rPr>
                <w:rFonts w:ascii="ISOCPEUR" w:hAnsi="ISOCPEUR"/>
                <w:b/>
                <w:color w:val="000000" w:themeColor="text1"/>
                <w:szCs w:val="24"/>
              </w:rPr>
              <w:t>0,</w:t>
            </w:r>
            <w:r w:rsidR="009857ED">
              <w:rPr>
                <w:rFonts w:ascii="ISOCPEUR" w:hAnsi="ISOCPEUR"/>
                <w:b/>
                <w:color w:val="000000" w:themeColor="text1"/>
                <w:szCs w:val="24"/>
              </w:rPr>
              <w:t>12</w:t>
            </w:r>
          </w:p>
        </w:tc>
      </w:tr>
      <w:tr w:rsidR="00304E2E" w:rsidRPr="00134D95" w:rsidTr="00D52589">
        <w:trPr>
          <w:gridAfter w:val="1"/>
          <w:wAfter w:w="38" w:type="dxa"/>
          <w:trHeight w:val="383"/>
        </w:trPr>
        <w:tc>
          <w:tcPr>
            <w:tcW w:w="813" w:type="dxa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1.4</w:t>
            </w:r>
          </w:p>
        </w:tc>
        <w:tc>
          <w:tcPr>
            <w:tcW w:w="4170" w:type="dxa"/>
            <w:gridSpan w:val="3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Коэффициент плотности застро</w:t>
            </w:r>
            <w:r w:rsidRPr="00134D95">
              <w:rPr>
                <w:rFonts w:ascii="ISOCPEUR" w:hAnsi="ISOCPEUR"/>
                <w:szCs w:val="24"/>
              </w:rPr>
              <w:t>й</w:t>
            </w:r>
            <w:r w:rsidRPr="00134D95">
              <w:rPr>
                <w:rFonts w:ascii="ISOCPEUR" w:hAnsi="ISOCPEUR"/>
                <w:szCs w:val="24"/>
              </w:rPr>
              <w:t>ки</w:t>
            </w:r>
          </w:p>
        </w:tc>
        <w:tc>
          <w:tcPr>
            <w:tcW w:w="1074" w:type="dxa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134D95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1560" w:type="dxa"/>
          </w:tcPr>
          <w:p w:rsidR="00304E2E" w:rsidRPr="00134D95" w:rsidRDefault="009857ED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>
              <w:rPr>
                <w:rFonts w:ascii="ISOCPEUR" w:hAnsi="ISOCPEUR"/>
                <w:b/>
                <w:szCs w:val="24"/>
              </w:rPr>
              <w:t>-</w:t>
            </w:r>
          </w:p>
        </w:tc>
        <w:tc>
          <w:tcPr>
            <w:tcW w:w="2268" w:type="dxa"/>
          </w:tcPr>
          <w:p w:rsidR="00304E2E" w:rsidRPr="00134D95" w:rsidRDefault="00304E2E" w:rsidP="00304E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color w:val="000000" w:themeColor="text1"/>
                <w:szCs w:val="24"/>
                <w:highlight w:val="cyan"/>
              </w:rPr>
            </w:pPr>
            <w:r w:rsidRPr="00134D95">
              <w:rPr>
                <w:rFonts w:ascii="ISOCPEUR" w:hAnsi="ISOCPEUR"/>
                <w:b/>
                <w:color w:val="000000" w:themeColor="text1"/>
                <w:szCs w:val="24"/>
              </w:rPr>
              <w:t>0,</w:t>
            </w:r>
            <w:r w:rsidR="009857ED">
              <w:rPr>
                <w:rFonts w:ascii="ISOCPEUR" w:hAnsi="ISOCPEUR"/>
                <w:b/>
                <w:color w:val="000000" w:themeColor="text1"/>
                <w:szCs w:val="24"/>
              </w:rPr>
              <w:t>18</w:t>
            </w:r>
          </w:p>
        </w:tc>
      </w:tr>
      <w:tr w:rsidR="00F85829" w:rsidRPr="00F85829" w:rsidTr="00D52589">
        <w:trPr>
          <w:trHeight w:val="577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D5258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bCs/>
                <w:szCs w:val="24"/>
              </w:rPr>
            </w:pPr>
            <w:r>
              <w:rPr>
                <w:rFonts w:ascii="ISOCPEUR" w:hAnsi="ISOCPEUR"/>
                <w:b/>
                <w:bCs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rPr>
                <w:rFonts w:ascii="ISOCPEUR" w:hAnsi="ISOCPEUR"/>
                <w:b/>
                <w:bCs/>
                <w:szCs w:val="24"/>
              </w:rPr>
            </w:pPr>
            <w:r w:rsidRPr="00F85829">
              <w:rPr>
                <w:rFonts w:ascii="ISOCPEUR" w:hAnsi="ISOCPEUR"/>
                <w:b/>
                <w:bCs/>
                <w:szCs w:val="24"/>
              </w:rPr>
              <w:t>ТРАНСПОРТНАЯ ИНФРАСТРУ</w:t>
            </w:r>
            <w:r w:rsidRPr="00F85829">
              <w:rPr>
                <w:rFonts w:ascii="ISOCPEUR" w:hAnsi="ISOCPEUR"/>
                <w:b/>
                <w:bCs/>
                <w:szCs w:val="24"/>
              </w:rPr>
              <w:t>К</w:t>
            </w:r>
            <w:r w:rsidRPr="00F85829">
              <w:rPr>
                <w:rFonts w:ascii="ISOCPEUR" w:hAnsi="ISOCPEUR"/>
                <w:b/>
                <w:bCs/>
                <w:szCs w:val="24"/>
              </w:rPr>
              <w:t>ТУРА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</w:tr>
      <w:tr w:rsidR="00F85829" w:rsidRPr="00F85829" w:rsidTr="00D52589">
        <w:trPr>
          <w:trHeight w:val="622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D5258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</w:t>
            </w:r>
            <w:r w:rsidR="00F85829" w:rsidRPr="00F85829">
              <w:rPr>
                <w:rFonts w:ascii="ISOCPEUR" w:hAnsi="ISOCPEUR"/>
                <w:szCs w:val="24"/>
              </w:rPr>
              <w:t>.1.</w:t>
            </w: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rPr>
                <w:rFonts w:ascii="ISOCPEUR" w:hAnsi="ISOCPEUR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szCs w:val="24"/>
              </w:rPr>
            </w:pPr>
            <w:r w:rsidRPr="00F85829">
              <w:rPr>
                <w:rFonts w:ascii="ISOCPEUR" w:hAnsi="ISOCPEUR"/>
                <w:szCs w:val="24"/>
              </w:rPr>
              <w:t xml:space="preserve">Протяженность улично-дорожной сети – всего 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F85829">
              <w:rPr>
                <w:rFonts w:ascii="ISOCPEUR" w:hAnsi="ISOCPEUR"/>
                <w:szCs w:val="24"/>
              </w:rPr>
              <w:t>км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B5352E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F85829">
              <w:rPr>
                <w:rFonts w:ascii="ISOCPEUR" w:hAnsi="ISOCPEUR"/>
                <w:b/>
                <w:szCs w:val="24"/>
              </w:rPr>
              <w:t>0,</w:t>
            </w:r>
            <w:r w:rsidR="00990C1D">
              <w:rPr>
                <w:rFonts w:ascii="ISOCPEUR" w:hAnsi="ISOCPEUR"/>
                <w:b/>
                <w:szCs w:val="24"/>
              </w:rPr>
              <w:t>9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B5352E" w:rsidRDefault="00B5352E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b/>
                <w:szCs w:val="24"/>
              </w:rPr>
            </w:pPr>
            <w:r w:rsidRPr="00B5352E">
              <w:rPr>
                <w:rFonts w:ascii="ISOCPEUR" w:hAnsi="ISOCPEUR"/>
                <w:b/>
                <w:szCs w:val="24"/>
              </w:rPr>
              <w:t>1,</w:t>
            </w:r>
            <w:r w:rsidR="00990C1D">
              <w:rPr>
                <w:rFonts w:ascii="ISOCPEUR" w:hAnsi="ISOCPEUR"/>
                <w:b/>
                <w:szCs w:val="24"/>
              </w:rPr>
              <w:t>9</w:t>
            </w:r>
          </w:p>
        </w:tc>
      </w:tr>
      <w:tr w:rsidR="00F85829" w:rsidRPr="00F85829" w:rsidTr="00D52589">
        <w:trPr>
          <w:trHeight w:val="1088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D5258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</w:t>
            </w:r>
            <w:r w:rsidR="00F85829" w:rsidRPr="00F85829">
              <w:rPr>
                <w:rFonts w:ascii="ISOCPEUR" w:hAnsi="ISOCPEUR"/>
                <w:szCs w:val="24"/>
              </w:rPr>
              <w:t>.2.</w:t>
            </w: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both"/>
              <w:rPr>
                <w:rFonts w:ascii="ISOCPEUR" w:hAnsi="ISOCPEUR"/>
                <w:szCs w:val="24"/>
              </w:rPr>
            </w:pPr>
            <w:r w:rsidRPr="00F85829">
              <w:rPr>
                <w:rFonts w:ascii="ISOCPEUR" w:hAnsi="ISOCPEUR"/>
                <w:szCs w:val="24"/>
              </w:rPr>
              <w:t>Протяженность линий обществе</w:t>
            </w:r>
            <w:r w:rsidRPr="00F85829">
              <w:rPr>
                <w:rFonts w:ascii="ISOCPEUR" w:hAnsi="ISOCPEUR"/>
                <w:szCs w:val="24"/>
              </w:rPr>
              <w:t>н</w:t>
            </w:r>
            <w:r w:rsidRPr="00F85829">
              <w:rPr>
                <w:rFonts w:ascii="ISOCPEUR" w:hAnsi="ISOCPEUR"/>
                <w:szCs w:val="24"/>
              </w:rPr>
              <w:t>ного пассажирского транспорта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F85829">
              <w:rPr>
                <w:rFonts w:ascii="ISOCPEUR" w:hAnsi="ISOCPEUR"/>
                <w:szCs w:val="24"/>
              </w:rPr>
              <w:t>км</w:t>
            </w: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990C1D" w:rsidRDefault="00990C1D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 w:rsidRPr="00990C1D">
              <w:rPr>
                <w:rFonts w:ascii="ISOCPEUR" w:hAnsi="ISOCPEUR"/>
                <w:szCs w:val="24"/>
              </w:rPr>
              <w:t>0</w:t>
            </w:r>
          </w:p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829" w:rsidRPr="00F85829" w:rsidRDefault="00F85829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</w:p>
          <w:p w:rsidR="00F85829" w:rsidRPr="00F85829" w:rsidRDefault="009857ED" w:rsidP="00B5352E">
            <w:pPr>
              <w:tabs>
                <w:tab w:val="left" w:pos="851"/>
                <w:tab w:val="left" w:pos="3402"/>
              </w:tabs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0</w:t>
            </w:r>
          </w:p>
        </w:tc>
      </w:tr>
    </w:tbl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1088" w:rsidRDefault="00A31088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487D" w:rsidRDefault="00A3487D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487D" w:rsidRDefault="00A3487D" w:rsidP="00A31088">
      <w:pPr>
        <w:ind w:left="709" w:firstLine="567"/>
        <w:jc w:val="both"/>
        <w:rPr>
          <w:rFonts w:ascii="ISOCPEUR" w:hAnsi="ISOCPEUR"/>
          <w:szCs w:val="24"/>
        </w:rPr>
      </w:pPr>
    </w:p>
    <w:p w:rsidR="00A3487D" w:rsidRPr="00FA7CB6" w:rsidRDefault="00A3487D" w:rsidP="00A3487D">
      <w:pPr>
        <w:ind w:left="709" w:firstLine="567"/>
        <w:jc w:val="both"/>
        <w:rPr>
          <w:rFonts w:ascii="ISOCPEUR" w:hAnsi="ISOCPEUR"/>
          <w:b/>
          <w:szCs w:val="24"/>
        </w:rPr>
      </w:pPr>
      <w:r>
        <w:rPr>
          <w:rFonts w:ascii="ISOCPEUR" w:hAnsi="ISOCPEUR"/>
          <w:b/>
          <w:szCs w:val="24"/>
        </w:rPr>
        <w:t xml:space="preserve">3. </w:t>
      </w:r>
      <w:r w:rsidRPr="00A3487D">
        <w:rPr>
          <w:rFonts w:ascii="ISOCPEUR" w:hAnsi="ISOCPEUR"/>
          <w:b/>
          <w:szCs w:val="24"/>
        </w:rPr>
        <w:t>Положения об очередности планируемого развития территории</w:t>
      </w:r>
    </w:p>
    <w:p w:rsidR="00A3487D" w:rsidRDefault="00A3487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A3487D" w:rsidRDefault="00A3487D" w:rsidP="00A3487D">
      <w:pPr>
        <w:ind w:left="709" w:firstLine="567"/>
        <w:jc w:val="both"/>
        <w:rPr>
          <w:rFonts w:ascii="ISOCPEUR" w:hAnsi="ISOCPEUR"/>
          <w:szCs w:val="24"/>
        </w:rPr>
      </w:pPr>
      <w:r>
        <w:rPr>
          <w:rFonts w:ascii="ISOCPEUR" w:hAnsi="ISOCPEUR"/>
          <w:szCs w:val="24"/>
        </w:rPr>
        <w:t>О</w:t>
      </w:r>
      <w:r w:rsidRPr="00A3487D">
        <w:rPr>
          <w:rFonts w:ascii="ISOCPEUR" w:hAnsi="ISOCPEUR"/>
          <w:szCs w:val="24"/>
        </w:rPr>
        <w:t>чередност</w:t>
      </w:r>
      <w:r>
        <w:rPr>
          <w:rFonts w:ascii="ISOCPEUR" w:hAnsi="ISOCPEUR"/>
          <w:szCs w:val="24"/>
        </w:rPr>
        <w:t>ь</w:t>
      </w:r>
      <w:r w:rsidRPr="00A3487D">
        <w:rPr>
          <w:rFonts w:ascii="ISOCPEUR" w:hAnsi="ISOCPEUR"/>
          <w:szCs w:val="24"/>
        </w:rPr>
        <w:t xml:space="preserve"> планируемого развития территории</w:t>
      </w:r>
      <w:r>
        <w:rPr>
          <w:rFonts w:ascii="ISOCPEUR" w:hAnsi="ISOCPEUR"/>
          <w:szCs w:val="24"/>
        </w:rPr>
        <w:t xml:space="preserve"> проектом планировки не устанавливается. Этапы строительства определяются при подготовке пр</w:t>
      </w:r>
      <w:r>
        <w:rPr>
          <w:rFonts w:ascii="ISOCPEUR" w:hAnsi="ISOCPEUR"/>
          <w:szCs w:val="24"/>
        </w:rPr>
        <w:t>о</w:t>
      </w:r>
      <w:r>
        <w:rPr>
          <w:rFonts w:ascii="ISOCPEUR" w:hAnsi="ISOCPEUR"/>
          <w:szCs w:val="24"/>
        </w:rPr>
        <w:t>ектной документации в соответствии с техническим задание Заказчика пр</w:t>
      </w:r>
      <w:r>
        <w:rPr>
          <w:rFonts w:ascii="ISOCPEUR" w:hAnsi="ISOCPEUR"/>
          <w:szCs w:val="24"/>
        </w:rPr>
        <w:t>о</w:t>
      </w:r>
      <w:r>
        <w:rPr>
          <w:rFonts w:ascii="ISOCPEUR" w:hAnsi="ISOCPEUR"/>
          <w:szCs w:val="24"/>
        </w:rPr>
        <w:t>ектных работ.</w:t>
      </w: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3D2CBD">
      <w:pPr>
        <w:ind w:left="709" w:firstLine="709"/>
        <w:jc w:val="both"/>
        <w:rPr>
          <w:rFonts w:ascii="ISOCPEUR" w:hAnsi="ISOCPEUR"/>
          <w:b/>
          <w:szCs w:val="24"/>
        </w:rPr>
      </w:pPr>
      <w:r>
        <w:rPr>
          <w:rFonts w:ascii="ISOCPEUR" w:hAnsi="ISOCPEUR"/>
          <w:b/>
          <w:szCs w:val="24"/>
        </w:rPr>
        <w:t>4. Межевание территории</w:t>
      </w:r>
    </w:p>
    <w:p w:rsidR="003D2CBD" w:rsidRDefault="003D2CBD" w:rsidP="003D2CBD">
      <w:pPr>
        <w:ind w:left="709" w:firstLine="709"/>
        <w:jc w:val="both"/>
        <w:rPr>
          <w:rFonts w:ascii="ISOCPEUR" w:hAnsi="ISOCPEUR"/>
          <w:b/>
          <w:szCs w:val="24"/>
        </w:rPr>
      </w:pPr>
    </w:p>
    <w:p w:rsidR="003D2CBD" w:rsidRPr="00FA7CB6" w:rsidRDefault="003D2CBD" w:rsidP="003D2CBD">
      <w:pPr>
        <w:ind w:left="709" w:firstLine="709"/>
        <w:jc w:val="both"/>
        <w:rPr>
          <w:rFonts w:ascii="ISOCPEUR" w:hAnsi="ISOCPEUR"/>
          <w:b/>
          <w:szCs w:val="24"/>
        </w:rPr>
      </w:pPr>
      <w:r>
        <w:rPr>
          <w:rFonts w:ascii="ISOCPEUR" w:hAnsi="ISOCPEUR"/>
          <w:b/>
          <w:szCs w:val="24"/>
        </w:rPr>
        <w:t xml:space="preserve">4.1. </w:t>
      </w:r>
      <w:r w:rsidRPr="003D2CBD">
        <w:rPr>
          <w:rFonts w:ascii="ISOCPEUR" w:hAnsi="ISOCPEUR"/>
          <w:b/>
          <w:bCs/>
          <w:szCs w:val="24"/>
        </w:rPr>
        <w:t>Перечень образуемых земельных участков</w:t>
      </w:r>
    </w:p>
    <w:p w:rsidR="003D2CBD" w:rsidRDefault="003D2CBD" w:rsidP="003D2CB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Pr="00812195" w:rsidRDefault="003D2CBD" w:rsidP="003D2CBD">
      <w:pPr>
        <w:spacing w:line="276" w:lineRule="auto"/>
        <w:ind w:left="709" w:firstLine="567"/>
        <w:jc w:val="both"/>
        <w:rPr>
          <w:rFonts w:ascii="ISOCPEUR" w:hAnsi="ISOCPEUR"/>
        </w:rPr>
      </w:pPr>
      <w:r w:rsidRPr="00812195">
        <w:rPr>
          <w:rFonts w:ascii="ISOCPEUR" w:hAnsi="ISOCPEUR"/>
        </w:rPr>
        <w:tab/>
        <w:t xml:space="preserve">Проектом межевания территории предусмотрено </w:t>
      </w:r>
      <w:r>
        <w:rPr>
          <w:rFonts w:ascii="ISOCPEUR" w:hAnsi="ISOCPEUR"/>
        </w:rPr>
        <w:t xml:space="preserve">уточнение и </w:t>
      </w:r>
      <w:r w:rsidRPr="008B2AD8">
        <w:rPr>
          <w:rFonts w:ascii="ISOCPEUR" w:hAnsi="ISOCPEUR"/>
        </w:rPr>
        <w:t>образ</w:t>
      </w:r>
      <w:r w:rsidRPr="008B2AD8">
        <w:rPr>
          <w:rFonts w:ascii="ISOCPEUR" w:hAnsi="ISOCPEUR"/>
        </w:rPr>
        <w:t>о</w:t>
      </w:r>
      <w:r w:rsidRPr="008B2AD8">
        <w:rPr>
          <w:rFonts w:ascii="ISOCPEUR" w:hAnsi="ISOCPEUR"/>
        </w:rPr>
        <w:t xml:space="preserve">вание </w:t>
      </w:r>
      <w:r w:rsidR="002928DE">
        <w:rPr>
          <w:rFonts w:ascii="ISOCPEUR" w:hAnsi="ISOCPEUR"/>
        </w:rPr>
        <w:t>29</w:t>
      </w:r>
      <w:r w:rsidRPr="008B2AD8">
        <w:rPr>
          <w:rFonts w:ascii="ISOCPEUR" w:hAnsi="ISOCPEUR"/>
        </w:rPr>
        <w:t xml:space="preserve"> земельн</w:t>
      </w:r>
      <w:r>
        <w:rPr>
          <w:rFonts w:ascii="ISOCPEUR" w:hAnsi="ISOCPEUR"/>
        </w:rPr>
        <w:t>ых</w:t>
      </w:r>
      <w:r w:rsidRPr="008B2AD8">
        <w:rPr>
          <w:rFonts w:ascii="ISOCPEUR" w:hAnsi="ISOCPEUR"/>
        </w:rPr>
        <w:t xml:space="preserve"> участк</w:t>
      </w:r>
      <w:r>
        <w:rPr>
          <w:rFonts w:ascii="ISOCPEUR" w:hAnsi="ISOCPEUR"/>
        </w:rPr>
        <w:t>ов</w:t>
      </w:r>
      <w:r w:rsidRPr="00871222">
        <w:rPr>
          <w:rFonts w:ascii="ISOCPEUR" w:hAnsi="ISOCPEUR"/>
        </w:rPr>
        <w:t>.</w:t>
      </w:r>
      <w:r w:rsidRPr="00812195">
        <w:rPr>
          <w:rFonts w:ascii="ISOCPEUR" w:hAnsi="ISOCPEUR"/>
        </w:rPr>
        <w:t xml:space="preserve"> </w:t>
      </w:r>
    </w:p>
    <w:p w:rsidR="003D2CBD" w:rsidRPr="00812195" w:rsidRDefault="003D2CBD" w:rsidP="003D2CBD">
      <w:pPr>
        <w:spacing w:line="276" w:lineRule="auto"/>
        <w:ind w:left="709" w:firstLine="567"/>
        <w:jc w:val="both"/>
        <w:rPr>
          <w:rFonts w:ascii="ISOCPEUR" w:hAnsi="ISOCPEUR"/>
        </w:rPr>
      </w:pPr>
      <w:r w:rsidRPr="00812195">
        <w:rPr>
          <w:rFonts w:ascii="ISOCPEUR" w:hAnsi="ISOCPEUR"/>
        </w:rPr>
        <w:t>Сведения об образуемых и изменяемых земельных участках, их частях, в том числе сведения о возможных способах их образования, видах разреше</w:t>
      </w:r>
      <w:r w:rsidRPr="00812195">
        <w:rPr>
          <w:rFonts w:ascii="ISOCPEUR" w:hAnsi="ISOCPEUR"/>
        </w:rPr>
        <w:t>н</w:t>
      </w:r>
      <w:r w:rsidRPr="00812195">
        <w:rPr>
          <w:rFonts w:ascii="ISOCPEUR" w:hAnsi="ISOCPEUR"/>
        </w:rPr>
        <w:t>ного использования земельных участков указаны в Таблице 1.</w:t>
      </w:r>
    </w:p>
    <w:p w:rsidR="003D2CBD" w:rsidRPr="00812195" w:rsidRDefault="003D2CBD" w:rsidP="003D2CBD">
      <w:pPr>
        <w:spacing w:line="276" w:lineRule="auto"/>
        <w:ind w:left="709" w:firstLine="567"/>
        <w:jc w:val="both"/>
        <w:rPr>
          <w:rFonts w:ascii="ISOCPEUR" w:hAnsi="ISOCPEUR"/>
        </w:rPr>
      </w:pPr>
    </w:p>
    <w:p w:rsidR="003D2CBD" w:rsidRDefault="003D2CBD" w:rsidP="003D2CBD">
      <w:pPr>
        <w:ind w:left="709" w:firstLine="567"/>
        <w:jc w:val="both"/>
        <w:rPr>
          <w:rFonts w:ascii="ISOCPEUR" w:hAnsi="ISOCPEUR"/>
          <w:szCs w:val="24"/>
        </w:rPr>
      </w:pPr>
      <w:r w:rsidRPr="00812195">
        <w:rPr>
          <w:rFonts w:ascii="ISOCPEUR" w:hAnsi="ISOCPEUR"/>
        </w:rPr>
        <w:t>Таблица 1. Сведения об образуемых земельных участках</w:t>
      </w: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tbl>
      <w:tblPr>
        <w:tblW w:w="1006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1701"/>
        <w:gridCol w:w="992"/>
        <w:gridCol w:w="993"/>
        <w:gridCol w:w="1417"/>
        <w:gridCol w:w="1843"/>
        <w:gridCol w:w="1417"/>
        <w:gridCol w:w="993"/>
      </w:tblGrid>
      <w:tr w:rsidR="003D2CBD" w:rsidRPr="00812195" w:rsidTr="00F035AA">
        <w:trPr>
          <w:cantSplit/>
          <w:trHeight w:val="3373"/>
          <w:tblHeader/>
        </w:trPr>
        <w:tc>
          <w:tcPr>
            <w:tcW w:w="709" w:type="dxa"/>
            <w:shd w:val="clear" w:color="auto" w:fill="auto"/>
            <w:textDirection w:val="btLr"/>
            <w:vAlign w:val="center"/>
          </w:tcPr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Условный номер образуемого земельного участка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Местоположение</w:t>
            </w:r>
          </w:p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земельного участка</w:t>
            </w:r>
          </w:p>
        </w:tc>
        <w:tc>
          <w:tcPr>
            <w:tcW w:w="992" w:type="dxa"/>
            <w:textDirection w:val="btLr"/>
            <w:vAlign w:val="center"/>
          </w:tcPr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Площадь образуемого земельного участка, кв.м.</w:t>
            </w:r>
          </w:p>
        </w:tc>
        <w:tc>
          <w:tcPr>
            <w:tcW w:w="993" w:type="dxa"/>
            <w:textDirection w:val="btLr"/>
          </w:tcPr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Сведения об отнесении (</w:t>
            </w:r>
            <w:proofErr w:type="spellStart"/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неотнесении</w:t>
            </w:r>
            <w:proofErr w:type="spellEnd"/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) образуемых земельных участков к территории общего пользования</w:t>
            </w:r>
          </w:p>
        </w:tc>
        <w:tc>
          <w:tcPr>
            <w:tcW w:w="1417" w:type="dxa"/>
            <w:textDirection w:val="btLr"/>
            <w:vAlign w:val="center"/>
          </w:tcPr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Вид разрешенного использования образуемых земельных участков</w:t>
            </w:r>
          </w:p>
        </w:tc>
        <w:tc>
          <w:tcPr>
            <w:tcW w:w="1843" w:type="dxa"/>
            <w:textDirection w:val="btLr"/>
            <w:vAlign w:val="center"/>
          </w:tcPr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Возможные с</w:t>
            </w: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пособы образования земельных участков</w:t>
            </w:r>
          </w:p>
        </w:tc>
        <w:tc>
          <w:tcPr>
            <w:tcW w:w="1417" w:type="dxa"/>
            <w:textDirection w:val="btLr"/>
            <w:vAlign w:val="center"/>
          </w:tcPr>
          <w:p w:rsidR="003D2CBD" w:rsidRPr="00812195" w:rsidRDefault="003D2CBD" w:rsidP="008851FA">
            <w:pPr>
              <w:pStyle w:val="af9"/>
              <w:spacing w:before="6" w:after="6" w:line="180" w:lineRule="auto"/>
              <w:ind w:left="113" w:right="113"/>
              <w:contextualSpacing/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      </w:r>
          </w:p>
        </w:tc>
        <w:tc>
          <w:tcPr>
            <w:tcW w:w="993" w:type="dxa"/>
            <w:textDirection w:val="btLr"/>
            <w:vAlign w:val="center"/>
          </w:tcPr>
          <w:p w:rsidR="003D2CBD" w:rsidRPr="00812195" w:rsidRDefault="003D2CBD" w:rsidP="008851FA">
            <w:pPr>
              <w:pStyle w:val="af9"/>
              <w:spacing w:before="6" w:after="6"/>
              <w:ind w:left="113" w:right="113"/>
              <w:rPr>
                <w:rFonts w:ascii="ISOCPEUR" w:hAnsi="ISOCPEUR" w:cs="Times New Roman"/>
                <w:spacing w:val="-6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bCs/>
                <w:spacing w:val="-6"/>
                <w:kern w:val="20"/>
                <w:sz w:val="20"/>
                <w:szCs w:val="20"/>
              </w:rPr>
              <w:t>Категория земель образуемого земельного участка</w:t>
            </w:r>
          </w:p>
        </w:tc>
      </w:tr>
      <w:tr w:rsidR="003D2CBD" w:rsidRPr="00812195" w:rsidTr="00F035AA">
        <w:trPr>
          <w:trHeight w:hRule="exact" w:val="333"/>
          <w:tblHeader/>
        </w:trPr>
        <w:tc>
          <w:tcPr>
            <w:tcW w:w="709" w:type="dxa"/>
            <w:shd w:val="clear" w:color="auto" w:fill="auto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 w:rsidRPr="00812195"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 w:rsidRPr="00812195"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 w:rsidRPr="00812195"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 w:rsidRPr="00812195"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 w:rsidRPr="00812195"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7</w:t>
            </w:r>
          </w:p>
        </w:tc>
        <w:tc>
          <w:tcPr>
            <w:tcW w:w="1417" w:type="dxa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 w:rsidRPr="00812195"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3D2CBD" w:rsidRPr="00812195" w:rsidRDefault="003D2CBD" w:rsidP="008851FA">
            <w:pPr>
              <w:pStyle w:val="af9"/>
              <w:contextualSpacing/>
              <w:jc w:val="center"/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</w:pPr>
            <w:r>
              <w:rPr>
                <w:rFonts w:ascii="ISOCPEUR" w:hAnsi="ISOCPEUR" w:cs="Times New Roman"/>
                <w:bCs/>
                <w:spacing w:val="-10"/>
                <w:kern w:val="20"/>
                <w:sz w:val="16"/>
                <w:szCs w:val="16"/>
              </w:rPr>
              <w:t>10</w:t>
            </w:r>
          </w:p>
        </w:tc>
      </w:tr>
      <w:tr w:rsidR="003D2CBD" w:rsidRPr="00812195" w:rsidTr="00F035AA">
        <w:tc>
          <w:tcPr>
            <w:tcW w:w="709" w:type="dxa"/>
            <w:shd w:val="clear" w:color="auto" w:fill="auto"/>
          </w:tcPr>
          <w:p w:rsidR="003D2CBD" w:rsidRPr="00812195" w:rsidRDefault="003D2CBD" w:rsidP="008851F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3D2CBD" w:rsidRPr="00812195" w:rsidRDefault="003D2CBD" w:rsidP="008851F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3D2CBD" w:rsidRPr="00812195" w:rsidRDefault="00265EED" w:rsidP="008851F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800</w:t>
            </w:r>
            <w:r w:rsidR="00F035AA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3D2CBD" w:rsidRPr="00A75F08" w:rsidRDefault="003D2CBD" w:rsidP="008851FA">
            <w:pPr>
              <w:pStyle w:val="af9"/>
              <w:spacing w:before="6" w:after="6"/>
              <w:rPr>
                <w:rFonts w:ascii="ISOCPEUR" w:hAnsi="ISOCPEUR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3D2CBD" w:rsidRPr="00812195" w:rsidRDefault="00F035AA" w:rsidP="008851F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3D2CBD" w:rsidRPr="00812195" w:rsidRDefault="00F035AA" w:rsidP="008851F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Образование из состава (образование части / путем раздела)</w:t>
            </w:r>
            <w:r w:rsidR="003D2CBD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="003D2CBD"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="003D2CBD"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="003D2CBD"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3D2CBD" w:rsidRPr="00812195" w:rsidRDefault="003D2CBD" w:rsidP="008851FA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3D2CBD" w:rsidRPr="00812195" w:rsidRDefault="003D2CBD" w:rsidP="008851F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3D2CBD" w:rsidRPr="00812195" w:rsidTr="00F035AA">
        <w:tc>
          <w:tcPr>
            <w:tcW w:w="709" w:type="dxa"/>
            <w:shd w:val="clear" w:color="auto" w:fill="auto"/>
          </w:tcPr>
          <w:p w:rsidR="003D2CBD" w:rsidRPr="00812195" w:rsidRDefault="003D2CBD" w:rsidP="008851F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3D2CBD" w:rsidRPr="00812195" w:rsidRDefault="003D2CBD" w:rsidP="008851F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3D2CBD" w:rsidRPr="00812195" w:rsidRDefault="00265EED" w:rsidP="008851F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800</w:t>
            </w:r>
            <w:r w:rsidR="00F035AA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3D2CBD" w:rsidRPr="00A75F08" w:rsidRDefault="003D2CBD" w:rsidP="008851FA">
            <w:pPr>
              <w:pStyle w:val="af9"/>
              <w:spacing w:before="6" w:after="6"/>
              <w:rPr>
                <w:rFonts w:ascii="ISOCPEUR" w:hAnsi="ISOCPEUR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3D2CBD" w:rsidRPr="00812195" w:rsidRDefault="00F035AA" w:rsidP="008851F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3D2CBD" w:rsidRPr="00812195" w:rsidRDefault="00F035AA" w:rsidP="008851F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Образование из состава (образование части / путем раздела)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3D2CBD" w:rsidRPr="00812195" w:rsidRDefault="003D2CBD" w:rsidP="008851FA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3D2CBD" w:rsidRPr="00812195" w:rsidRDefault="003D2CBD" w:rsidP="008851F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F035AA" w:rsidRPr="00812195" w:rsidTr="00F035AA">
        <w:tc>
          <w:tcPr>
            <w:tcW w:w="709" w:type="dxa"/>
            <w:shd w:val="clear" w:color="auto" w:fill="auto"/>
          </w:tcPr>
          <w:p w:rsidR="00F035AA" w:rsidRPr="00812195" w:rsidRDefault="00F035AA" w:rsidP="00F035A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035AA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F035AA" w:rsidRPr="00812195" w:rsidRDefault="00F035AA" w:rsidP="00F035A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1027,0</w:t>
            </w:r>
          </w:p>
        </w:tc>
        <w:tc>
          <w:tcPr>
            <w:tcW w:w="993" w:type="dxa"/>
          </w:tcPr>
          <w:p w:rsidR="00F035AA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F035AA" w:rsidRDefault="00F035AA" w:rsidP="00F035A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F035AA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Образование из состава (образование части / путем раздела)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F035AA" w:rsidRPr="00812195" w:rsidRDefault="00F035AA" w:rsidP="00F035AA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F035AA" w:rsidRPr="00812195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F035AA" w:rsidRPr="00812195" w:rsidTr="00F035AA">
        <w:tc>
          <w:tcPr>
            <w:tcW w:w="709" w:type="dxa"/>
            <w:shd w:val="clear" w:color="auto" w:fill="auto"/>
          </w:tcPr>
          <w:p w:rsidR="00F035AA" w:rsidRPr="00812195" w:rsidRDefault="00F035AA" w:rsidP="00F035A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035AA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F035AA" w:rsidRPr="00812195" w:rsidRDefault="00F035AA" w:rsidP="00F035A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1023,0</w:t>
            </w:r>
          </w:p>
        </w:tc>
        <w:tc>
          <w:tcPr>
            <w:tcW w:w="993" w:type="dxa"/>
          </w:tcPr>
          <w:p w:rsidR="00F035AA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F035AA" w:rsidRDefault="00F035AA" w:rsidP="00F035AA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F035AA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Образование из состава (образование части / путем раздела)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F035AA" w:rsidRPr="00812195" w:rsidRDefault="00F035AA" w:rsidP="00F035AA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F035AA" w:rsidRPr="00812195" w:rsidRDefault="00F035AA" w:rsidP="00F035AA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5/1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Pr="00812195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156,0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(под пожарный проезд)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5/2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355,0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5/3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348,0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5/4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347,0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5/5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Городское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346,0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не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ля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Формирование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5/6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347,0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5/7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Городское поселение город Краснослободск Среднеахтубинского муниципального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343,0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. Предварительно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5/8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347,0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5/9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344,0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5/10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346,0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5/11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362,0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5/12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240,0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(под пожарный проезд)</w:t>
            </w:r>
          </w:p>
        </w:tc>
        <w:tc>
          <w:tcPr>
            <w:tcW w:w="184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794CCB" w:rsidRPr="00812195" w:rsidTr="00F035AA">
        <w:tc>
          <w:tcPr>
            <w:tcW w:w="709" w:type="dxa"/>
            <w:shd w:val="clear" w:color="auto" w:fill="auto"/>
          </w:tcPr>
          <w:p w:rsidR="00794CCB" w:rsidRPr="00812195" w:rsidRDefault="00794CCB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 w:rsidR="0002041D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/1</w:t>
            </w:r>
          </w:p>
        </w:tc>
        <w:tc>
          <w:tcPr>
            <w:tcW w:w="1701" w:type="dxa"/>
            <w:shd w:val="clear" w:color="auto" w:fill="auto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794CCB" w:rsidRPr="00812195" w:rsidRDefault="00B732A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118,0</w:t>
            </w:r>
          </w:p>
        </w:tc>
        <w:tc>
          <w:tcPr>
            <w:tcW w:w="993" w:type="dxa"/>
          </w:tcPr>
          <w:p w:rsidR="00794CCB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794CCB" w:rsidRDefault="0002041D" w:rsidP="00794CCB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(под пожарный проезд)</w:t>
            </w:r>
          </w:p>
        </w:tc>
        <w:tc>
          <w:tcPr>
            <w:tcW w:w="1843" w:type="dxa"/>
          </w:tcPr>
          <w:p w:rsidR="00794CCB" w:rsidRDefault="0002041D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</w:t>
            </w:r>
            <w:r w:rsidR="00794CCB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земельного участка с к.н.</w:t>
            </w:r>
            <w:r w:rsidR="00794CCB">
              <w:t xml:space="preserve"> </w:t>
            </w:r>
            <w:r w:rsidR="00794CCB"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 w:rsidR="00794CCB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="00794CCB"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="00794CCB"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="00794CCB"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="00794CCB"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794CCB" w:rsidRPr="00812195" w:rsidRDefault="00794CCB" w:rsidP="00794CCB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794CCB" w:rsidRPr="00812195" w:rsidRDefault="00794CCB" w:rsidP="00794CCB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/2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Городское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B732A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357,0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не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ля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Формирование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/3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B732A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355,0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/4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Городское поселение город Краснослободск Среднеахтубинского муниципального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района Волгоградской области</w:t>
            </w:r>
          </w:p>
        </w:tc>
        <w:tc>
          <w:tcPr>
            <w:tcW w:w="992" w:type="dxa"/>
          </w:tcPr>
          <w:p w:rsidR="0002041D" w:rsidRDefault="00B732A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354,0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8. Предварительно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/5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356,0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/6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356,0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/7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352,0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/8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357,0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/9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355,0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/10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357,0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/1</w:t>
            </w: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Городское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367,1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не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ля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Формирование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6</w:t>
            </w:r>
            <w:proofErr w:type="gramEnd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/12</w:t>
            </w:r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Городское поселение город Краснослободск Среднеахтубинского муниципального района Волгоградской области</w:t>
            </w:r>
          </w:p>
        </w:tc>
        <w:tc>
          <w:tcPr>
            <w:tcW w:w="992" w:type="dxa"/>
          </w:tcPr>
          <w:p w:rsidR="0002041D" w:rsidRDefault="0036340B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304,0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(под пожарный проезд)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Формирование путем раздела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8. Предварительно необходимо провести работы по изменению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34:28:100028:6798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  <w:tr w:rsidR="0002041D" w:rsidRPr="00812195" w:rsidTr="00F035AA">
        <w:tc>
          <w:tcPr>
            <w:tcW w:w="709" w:type="dxa"/>
            <w:shd w:val="clear" w:color="auto" w:fill="auto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:ЗУ</w:t>
            </w:r>
            <w:proofErr w:type="gramStart"/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Городское поселение город Краснослободск Среднеахтубинского муниципального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>района Волгоградской области</w:t>
            </w:r>
          </w:p>
        </w:tc>
        <w:tc>
          <w:tcPr>
            <w:tcW w:w="992" w:type="dxa"/>
          </w:tcPr>
          <w:p w:rsidR="0002041D" w:rsidRPr="00812195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kern w:val="20"/>
                <w:sz w:val="20"/>
                <w:szCs w:val="20"/>
              </w:rPr>
              <w:lastRenderedPageBreak/>
              <w:t>3184,6</w:t>
            </w:r>
          </w:p>
        </w:tc>
        <w:tc>
          <w:tcPr>
            <w:tcW w:w="99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не о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тносится к ТОП</w:t>
            </w:r>
          </w:p>
        </w:tc>
        <w:tc>
          <w:tcPr>
            <w:tcW w:w="1417" w:type="dxa"/>
          </w:tcPr>
          <w:p w:rsidR="0002041D" w:rsidRDefault="0002041D" w:rsidP="0002041D">
            <w:pPr>
              <w:pStyle w:val="af9"/>
              <w:spacing w:before="6" w:after="6"/>
              <w:jc w:val="center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Д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ля размещения блокированных жилых домов</w:t>
            </w:r>
          </w:p>
        </w:tc>
        <w:tc>
          <w:tcPr>
            <w:tcW w:w="1843" w:type="dxa"/>
          </w:tcPr>
          <w:p w:rsidR="0002041D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Изменение границ земельного участка с к.н.</w:t>
            </w:r>
            <w:r>
              <w:t xml:space="preserve">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396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7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 с одновременным изменением границ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lastRenderedPageBreak/>
              <w:t xml:space="preserve">(перераспределением) земельного участка с к.н. </w:t>
            </w:r>
            <w:r w:rsidRPr="00F035AA">
              <w:rPr>
                <w:rFonts w:ascii="ISOCPEUR" w:hAnsi="ISOCPEUR" w:cs="Times New Roman"/>
                <w:spacing w:val="-10"/>
                <w:sz w:val="20"/>
                <w:szCs w:val="20"/>
              </w:rPr>
              <w:t>34:28:100028:3981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,</w:t>
            </w:r>
            <w:r w:rsidRPr="00812195">
              <w:rPr>
                <w:rFonts w:ascii="ISOCPEUR" w:eastAsia="Times New Roman" w:hAnsi="ISOCPEUR" w:cs="Times New Roman"/>
                <w:spacing w:val="-4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>постановка на учет в ЕГРН.</w:t>
            </w:r>
          </w:p>
        </w:tc>
        <w:tc>
          <w:tcPr>
            <w:tcW w:w="1417" w:type="dxa"/>
          </w:tcPr>
          <w:p w:rsidR="0002041D" w:rsidRPr="00812195" w:rsidRDefault="0002041D" w:rsidP="0002041D">
            <w:pPr>
              <w:jc w:val="center"/>
              <w:rPr>
                <w:rFonts w:ascii="ISOCPEUR" w:hAnsi="ISOCPEUR"/>
                <w:spacing w:val="-8"/>
                <w:sz w:val="20"/>
              </w:rPr>
            </w:pPr>
            <w:r w:rsidRPr="00812195">
              <w:rPr>
                <w:rFonts w:ascii="ISOCPEUR" w:hAnsi="ISOCPEUR"/>
                <w:spacing w:val="-8"/>
                <w:sz w:val="20"/>
              </w:rPr>
              <w:lastRenderedPageBreak/>
              <w:t>Не установл</w:t>
            </w:r>
            <w:r w:rsidRPr="00812195">
              <w:rPr>
                <w:rFonts w:ascii="ISOCPEUR" w:hAnsi="ISOCPEUR"/>
                <w:spacing w:val="-8"/>
                <w:sz w:val="20"/>
              </w:rPr>
              <w:t>е</w:t>
            </w:r>
            <w:r w:rsidRPr="00812195">
              <w:rPr>
                <w:rFonts w:ascii="ISOCPEUR" w:hAnsi="ISOCPEUR"/>
                <w:spacing w:val="-8"/>
                <w:sz w:val="20"/>
              </w:rPr>
              <w:t>ны</w:t>
            </w:r>
          </w:p>
        </w:tc>
        <w:tc>
          <w:tcPr>
            <w:tcW w:w="993" w:type="dxa"/>
          </w:tcPr>
          <w:p w:rsidR="0002041D" w:rsidRPr="00812195" w:rsidRDefault="0002041D" w:rsidP="0002041D">
            <w:pPr>
              <w:pStyle w:val="af9"/>
              <w:spacing w:before="6" w:after="6"/>
              <w:rPr>
                <w:rFonts w:ascii="ISOCPEUR" w:hAnsi="ISOCPEUR" w:cs="Times New Roman"/>
                <w:spacing w:val="-10"/>
                <w:sz w:val="20"/>
                <w:szCs w:val="20"/>
              </w:rPr>
            </w:pPr>
            <w:r w:rsidRPr="00812195">
              <w:rPr>
                <w:rFonts w:ascii="ISOCPEUR" w:hAnsi="ISOCPEUR" w:cs="Times New Roman"/>
                <w:spacing w:val="-10"/>
                <w:sz w:val="20"/>
                <w:szCs w:val="20"/>
              </w:rPr>
              <w:t xml:space="preserve">Земли </w:t>
            </w:r>
            <w:r>
              <w:rPr>
                <w:rFonts w:ascii="ISOCPEUR" w:hAnsi="ISOCPEUR" w:cs="Times New Roman"/>
                <w:spacing w:val="-10"/>
                <w:sz w:val="20"/>
                <w:szCs w:val="20"/>
              </w:rPr>
              <w:t>населенных пунктов</w:t>
            </w:r>
          </w:p>
        </w:tc>
      </w:tr>
    </w:tbl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2928DE" w:rsidRDefault="002928DE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EC16A2" w:rsidRPr="00812195" w:rsidRDefault="003A5A28" w:rsidP="00EC16A2">
      <w:pPr>
        <w:ind w:firstLine="709"/>
        <w:jc w:val="center"/>
        <w:rPr>
          <w:rFonts w:ascii="ISOCPEUR" w:hAnsi="ISOCPEUR"/>
          <w:spacing w:val="-10"/>
        </w:rPr>
      </w:pPr>
      <w:r>
        <w:rPr>
          <w:rFonts w:ascii="ISOCPEUR" w:hAnsi="ISOCPEUR"/>
          <w:b/>
          <w:szCs w:val="26"/>
        </w:rPr>
        <w:t>4.</w:t>
      </w:r>
      <w:r w:rsidR="00EC16A2" w:rsidRPr="00812195">
        <w:rPr>
          <w:rFonts w:ascii="ISOCPEUR" w:hAnsi="ISOCPEUR"/>
          <w:b/>
          <w:szCs w:val="26"/>
        </w:rPr>
        <w:t>2. Перечень координат характерных точек образуемых земельных уч</w:t>
      </w:r>
      <w:r w:rsidR="00EC16A2" w:rsidRPr="00812195">
        <w:rPr>
          <w:rFonts w:ascii="ISOCPEUR" w:hAnsi="ISOCPEUR"/>
          <w:b/>
          <w:szCs w:val="26"/>
        </w:rPr>
        <w:t>а</w:t>
      </w:r>
      <w:r w:rsidR="00EC16A2" w:rsidRPr="00812195">
        <w:rPr>
          <w:rFonts w:ascii="ISOCPEUR" w:hAnsi="ISOCPEUR"/>
          <w:b/>
          <w:szCs w:val="26"/>
        </w:rPr>
        <w:t>стков</w:t>
      </w:r>
    </w:p>
    <w:p w:rsidR="00EC16A2" w:rsidRPr="00812195" w:rsidRDefault="00EC16A2" w:rsidP="00EC16A2">
      <w:pPr>
        <w:ind w:firstLine="709"/>
        <w:jc w:val="both"/>
        <w:rPr>
          <w:rFonts w:ascii="ISOCPEUR" w:hAnsi="ISOCPEUR"/>
          <w:spacing w:val="-10"/>
        </w:rPr>
      </w:pPr>
    </w:p>
    <w:p w:rsidR="00EC16A2" w:rsidRDefault="00EC16A2" w:rsidP="00EC16A2">
      <w:pPr>
        <w:spacing w:line="276" w:lineRule="auto"/>
        <w:ind w:left="709" w:firstLine="567"/>
        <w:jc w:val="both"/>
        <w:rPr>
          <w:rFonts w:ascii="ISOCPEUR" w:hAnsi="ISOCPEUR"/>
        </w:rPr>
      </w:pPr>
      <w:r w:rsidRPr="00812195">
        <w:rPr>
          <w:rFonts w:ascii="ISOCPEUR" w:hAnsi="ISOCPEUR"/>
        </w:rPr>
        <w:t xml:space="preserve">Каталог координат характерных поворотных точек границ образуемых земельных участков в системе координат, используемой для ведения единого государственного реестра недвижимости на территории Среднеахтубинского муниципального района Волгоградской области (МСК-34, зона </w:t>
      </w:r>
      <w:r w:rsidR="003A5A28">
        <w:rPr>
          <w:rFonts w:ascii="ISOCPEUR" w:hAnsi="ISOCPEUR"/>
        </w:rPr>
        <w:t>2</w:t>
      </w:r>
      <w:r w:rsidRPr="00812195">
        <w:rPr>
          <w:rFonts w:ascii="ISOCPEUR" w:hAnsi="ISOCPEUR"/>
        </w:rPr>
        <w:t xml:space="preserve">) представлен в Таблице </w:t>
      </w:r>
      <w:r w:rsidR="003A5A28">
        <w:rPr>
          <w:rFonts w:ascii="ISOCPEUR" w:hAnsi="ISOCPEUR"/>
        </w:rPr>
        <w:t>2</w:t>
      </w:r>
      <w:r w:rsidRPr="00812195">
        <w:rPr>
          <w:rFonts w:ascii="ISOCPEUR" w:hAnsi="ISOCPEUR"/>
        </w:rPr>
        <w:t>.</w:t>
      </w:r>
    </w:p>
    <w:p w:rsidR="00B070C9" w:rsidRPr="00812195" w:rsidRDefault="00B070C9" w:rsidP="00EC16A2">
      <w:pPr>
        <w:spacing w:line="276" w:lineRule="auto"/>
        <w:ind w:left="709" w:firstLine="567"/>
        <w:jc w:val="both"/>
        <w:rPr>
          <w:rFonts w:ascii="ISOCPEUR" w:hAnsi="ISOCPEUR"/>
        </w:rPr>
      </w:pPr>
    </w:p>
    <w:p w:rsidR="00EC16A2" w:rsidRPr="00812195" w:rsidRDefault="00EC16A2" w:rsidP="00EC16A2">
      <w:pPr>
        <w:ind w:firstLine="709"/>
        <w:jc w:val="right"/>
        <w:rPr>
          <w:rFonts w:ascii="ISOCPEUR" w:hAnsi="ISOCPEUR"/>
        </w:rPr>
      </w:pPr>
      <w:r w:rsidRPr="00812195">
        <w:rPr>
          <w:rFonts w:ascii="ISOCPEUR" w:hAnsi="ISOCPEUR"/>
        </w:rPr>
        <w:t xml:space="preserve">Таблица </w:t>
      </w:r>
      <w:r w:rsidR="003A5A28">
        <w:rPr>
          <w:rFonts w:ascii="ISOCPEUR" w:hAnsi="ISOCPEUR"/>
        </w:rPr>
        <w:t>2</w:t>
      </w:r>
      <w:r w:rsidRPr="00812195">
        <w:rPr>
          <w:rFonts w:ascii="ISOCPEUR" w:hAnsi="ISOCPEUR"/>
        </w:rPr>
        <w:t>.</w:t>
      </w:r>
    </w:p>
    <w:p w:rsidR="00B070C9" w:rsidRDefault="00B070C9" w:rsidP="003A5A28">
      <w:pPr>
        <w:spacing w:line="256" w:lineRule="auto"/>
        <w:ind w:left="239"/>
        <w:jc w:val="center"/>
        <w:rPr>
          <w:rFonts w:ascii="ISOCPEUR" w:hAnsi="ISOCPEUR" w:cs="Calibri"/>
          <w:b/>
          <w:bCs/>
          <w:color w:val="000000"/>
          <w:lang w:eastAsia="en-US"/>
        </w:rPr>
        <w:sectPr w:rsidR="00B070C9" w:rsidSect="00EC16A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823" w:right="992" w:bottom="1276" w:left="1276" w:header="510" w:footer="272" w:gutter="0"/>
          <w:pgNumType w:start="2"/>
          <w:cols w:space="720"/>
          <w:titlePg/>
        </w:sectPr>
      </w:pPr>
    </w:p>
    <w:tbl>
      <w:tblPr>
        <w:tblW w:w="4324" w:type="dxa"/>
        <w:tblInd w:w="534" w:type="dxa"/>
        <w:tblLook w:val="04A0"/>
      </w:tblPr>
      <w:tblGrid>
        <w:gridCol w:w="1275"/>
        <w:gridCol w:w="1490"/>
        <w:gridCol w:w="1559"/>
      </w:tblGrid>
      <w:tr w:rsidR="00EC16A2" w:rsidRPr="001F74ED" w:rsidTr="00B070C9">
        <w:trPr>
          <w:trHeight w:val="146"/>
        </w:trPr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6A2" w:rsidRDefault="00EC16A2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b/>
                <w:bCs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lastRenderedPageBreak/>
              <w:t>№</w:t>
            </w:r>
          </w:p>
        </w:tc>
        <w:tc>
          <w:tcPr>
            <w:tcW w:w="3049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C16A2" w:rsidRDefault="00EC16A2" w:rsidP="008851FA">
            <w:pPr>
              <w:spacing w:line="256" w:lineRule="auto"/>
              <w:jc w:val="center"/>
              <w:rPr>
                <w:rFonts w:ascii="ISOCPEUR" w:hAnsi="ISOCPEUR" w:cs="Calibri"/>
                <w:b/>
                <w:bCs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t xml:space="preserve">Система координат </w:t>
            </w:r>
          </w:p>
        </w:tc>
      </w:tr>
      <w:tr w:rsidR="00EC16A2" w:rsidRPr="001F74ED" w:rsidTr="00B070C9">
        <w:trPr>
          <w:trHeight w:val="300"/>
        </w:trPr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6A2" w:rsidRDefault="00EC16A2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b/>
                <w:bCs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t>точки</w:t>
            </w:r>
          </w:p>
        </w:tc>
        <w:tc>
          <w:tcPr>
            <w:tcW w:w="3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C16A2" w:rsidRDefault="00EC16A2" w:rsidP="008851FA">
            <w:pPr>
              <w:spacing w:line="256" w:lineRule="auto"/>
              <w:jc w:val="center"/>
              <w:rPr>
                <w:rFonts w:ascii="ISOCPEUR" w:hAnsi="ISOCPEUR" w:cs="Calibri"/>
                <w:b/>
                <w:bCs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t xml:space="preserve">МСК-34, зона </w:t>
            </w:r>
            <w:r w:rsidR="003A5A28"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t>2</w:t>
            </w:r>
          </w:p>
        </w:tc>
      </w:tr>
      <w:tr w:rsidR="00EC16A2" w:rsidRPr="001F74ED" w:rsidTr="00B070C9">
        <w:trPr>
          <w:trHeight w:val="31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EC16A2" w:rsidRDefault="00EC16A2" w:rsidP="003A5A28">
            <w:pPr>
              <w:spacing w:line="256" w:lineRule="auto"/>
              <w:ind w:left="239"/>
              <w:rPr>
                <w:rFonts w:ascii="ISOCPEUR" w:hAnsi="ISOCPEUR" w:cs="Calibri"/>
                <w:color w:val="000000"/>
                <w:lang w:eastAsia="en-US"/>
              </w:rPr>
            </w:pPr>
            <w:r>
              <w:rPr>
                <w:rFonts w:ascii="ISOCPEUR" w:hAnsi="ISOCPEUR" w:cs="Calibri"/>
                <w:color w:val="000000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16A2" w:rsidRDefault="00EC16A2" w:rsidP="008851FA">
            <w:pPr>
              <w:spacing w:line="256" w:lineRule="auto"/>
              <w:jc w:val="center"/>
              <w:rPr>
                <w:rFonts w:ascii="ISOCPEUR" w:hAnsi="ISOCPEUR" w:cs="Calibri"/>
                <w:b/>
                <w:bCs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t>Х,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6A2" w:rsidRDefault="00EC16A2" w:rsidP="008851FA">
            <w:pPr>
              <w:spacing w:line="256" w:lineRule="auto"/>
              <w:jc w:val="center"/>
              <w:rPr>
                <w:rFonts w:ascii="ISOCPEUR" w:hAnsi="ISOCPEUR" w:cs="Calibri"/>
                <w:b/>
                <w:bCs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t>У, м</w:t>
            </w:r>
          </w:p>
        </w:tc>
      </w:tr>
      <w:tr w:rsidR="00EC16A2" w:rsidRPr="001F74ED" w:rsidTr="00B070C9">
        <w:trPr>
          <w:trHeight w:val="31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  <w:hideMark/>
          </w:tcPr>
          <w:p w:rsidR="00EC16A2" w:rsidRDefault="00EC16A2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b/>
                <w:bCs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EC16A2" w:rsidRDefault="00EC16A2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lang w:eastAsia="en-US"/>
              </w:rPr>
            </w:pPr>
            <w:r>
              <w:rPr>
                <w:rFonts w:ascii="ISOCPEUR" w:hAnsi="ISOCPEUR" w:cs="Calibri"/>
                <w:color w:val="000000"/>
                <w:lang w:eastAsia="en-US"/>
              </w:rPr>
              <w:t> </w:t>
            </w:r>
          </w:p>
        </w:tc>
      </w:tr>
      <w:tr w:rsidR="00EC16A2" w:rsidRPr="001F74ED" w:rsidTr="00B070C9">
        <w:trPr>
          <w:trHeight w:val="34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6A2" w:rsidRDefault="00EC16A2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b/>
                <w:color w:val="000000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1</w:t>
            </w:r>
            <w:proofErr w:type="gramEnd"/>
          </w:p>
        </w:tc>
      </w:tr>
      <w:tr w:rsidR="00EC16A2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6A2" w:rsidRPr="008A30F4" w:rsidRDefault="003A5A28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A2" w:rsidRPr="008A30F4" w:rsidRDefault="00B5496F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482515.34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A2" w:rsidRPr="008A30F4" w:rsidRDefault="00B5496F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2193454.3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3A5A28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A28" w:rsidRPr="008A30F4" w:rsidRDefault="003A5A28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A28" w:rsidRPr="008A30F4" w:rsidRDefault="00B5496F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482483.23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A28" w:rsidRPr="008A30F4" w:rsidRDefault="00B5496F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3A5A28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A28" w:rsidRPr="008A30F4" w:rsidRDefault="003A5A28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A28" w:rsidRPr="008A30F4" w:rsidRDefault="009473EB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482472.91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A28" w:rsidRPr="008A30F4" w:rsidRDefault="009473EB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2193456.72</w:t>
            </w:r>
          </w:p>
        </w:tc>
      </w:tr>
      <w:tr w:rsidR="003A5A28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A28" w:rsidRPr="008A30F4" w:rsidRDefault="003A5A28" w:rsidP="003A5A28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A28" w:rsidRPr="008A30F4" w:rsidRDefault="009473EB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482505.01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A28" w:rsidRPr="008A30F4" w:rsidRDefault="009473EB" w:rsidP="008851FA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2193473.80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482515.34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2193454.3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2</w:t>
            </w:r>
            <w:proofErr w:type="gramEnd"/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482483.23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482451.13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2193420.2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482440.80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2193439.64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482472.91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2193456.72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482483.23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B5496F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5496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:ЗУ3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482437.08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2193409.35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482400.88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2193390.11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482389.02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2193412.12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482425.33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2193431.42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482437.08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2193409.35</w:t>
            </w: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4</w:t>
            </w:r>
            <w:proofErr w:type="gramEnd"/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482400.88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2193390.11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482364.68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2193370.86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482352.95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2193392.93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482389.02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2193412.12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482400.88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9473EB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473E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2193390.11</w:t>
            </w: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73EB" w:rsidRPr="001F74ED" w:rsidTr="00B070C9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3EB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lastRenderedPageBreak/>
              <w:t>:ЗУ5</w:t>
            </w:r>
            <w:r w:rsidR="00E173E4">
              <w:rPr>
                <w:rFonts w:ascii="ISOCPEUR" w:hAnsi="ISOCPEUR" w:cs="Calibri"/>
                <w:b/>
                <w:color w:val="000000"/>
                <w:lang w:eastAsia="en-US"/>
              </w:rPr>
              <w:t>/1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EA7CF1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482646.58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EA7CF1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2193323.09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EA7CF1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482619.94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EA7CF1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2193308.25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EA7CF1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482617.5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EA7CF1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2193312.80</w:t>
            </w:r>
          </w:p>
        </w:tc>
      </w:tr>
      <w:tr w:rsidR="009473EB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EB" w:rsidRPr="008A30F4" w:rsidRDefault="009473EB" w:rsidP="009473EB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FE02F5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E02F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482643.9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3EB" w:rsidRPr="008A30F4" w:rsidRDefault="00FE02F5" w:rsidP="009473EB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E02F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2193327.5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FE02F5" w:rsidRPr="008A30F4" w:rsidTr="00B070C9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E02F5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482646.58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E02F5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2193323.09</w:t>
            </w:r>
          </w:p>
        </w:tc>
      </w:tr>
    </w:tbl>
    <w:p w:rsidR="00B070C9" w:rsidRDefault="00B070C9" w:rsidP="00A3487D">
      <w:pPr>
        <w:ind w:left="709" w:firstLine="567"/>
        <w:jc w:val="both"/>
        <w:rPr>
          <w:rFonts w:ascii="ISOCPEUR" w:hAnsi="ISOCPEUR"/>
          <w:szCs w:val="24"/>
        </w:rPr>
        <w:sectPr w:rsidR="00B070C9" w:rsidSect="00B070C9">
          <w:type w:val="continuous"/>
          <w:pgSz w:w="11907" w:h="16840" w:code="9"/>
          <w:pgMar w:top="823" w:right="992" w:bottom="1276" w:left="1276" w:header="510" w:footer="272" w:gutter="0"/>
          <w:pgNumType w:start="2"/>
          <w:cols w:num="2" w:space="720"/>
          <w:titlePg/>
        </w:sectPr>
      </w:pPr>
    </w:p>
    <w:tbl>
      <w:tblPr>
        <w:tblW w:w="4324" w:type="dxa"/>
        <w:tblInd w:w="534" w:type="dxa"/>
        <w:tblLook w:val="04A0"/>
      </w:tblPr>
      <w:tblGrid>
        <w:gridCol w:w="1275"/>
        <w:gridCol w:w="1490"/>
        <w:gridCol w:w="1559"/>
      </w:tblGrid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:ЗУ5/2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FE02F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E02F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482643.9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FE02F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E02F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2193327.5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A7CF1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482617.5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A7CF1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A7C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2193312.80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FC69AC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482611.8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FC69AC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2193323.28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FC69AC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482638.06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FC69AC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2193337.61</w:t>
            </w:r>
          </w:p>
        </w:tc>
      </w:tr>
      <w:tr w:rsidR="00FE02F5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E02F5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E02F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482643.9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E02F5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E02F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2193327.5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FE02F5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F5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:ЗУ5/3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482638.06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2193337.61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482611.8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2193323.28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482606.33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2193333.6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482632.32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2193347.8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4976B0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B0" w:rsidRDefault="004976B0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6B0" w:rsidRPr="00FC69AC" w:rsidRDefault="004976B0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482634.98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6B0" w:rsidRPr="00FC69AC" w:rsidRDefault="004976B0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2193342.8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E02F5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482638.06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2193337.61</w:t>
            </w:r>
          </w:p>
        </w:tc>
      </w:tr>
      <w:tr w:rsidR="00FE02F5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F5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:ЗУ5/4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482632.32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2193347.8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482606.33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2193333.6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482600.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2193343.92</w:t>
            </w:r>
          </w:p>
        </w:tc>
      </w:tr>
      <w:tr w:rsidR="00FE02F5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Pr="008A30F4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482626.7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8A30F4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2193358.15</w:t>
            </w:r>
          </w:p>
        </w:tc>
      </w:tr>
      <w:tr w:rsidR="00FE02F5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482632.32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02F5" w:rsidRPr="00AB0FAA" w:rsidRDefault="00FC69AC" w:rsidP="00FE02F5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2193347.8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FE02F5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F5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2F5" w:rsidRDefault="00FE02F5" w:rsidP="00FE02F5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:ЗУ5/5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482626.7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2193358.15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482600.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2193343.92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482595.26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2193354.2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482621.25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2193368.4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482626.7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2193358.15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:ЗУ5/6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482621.25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2193368.4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482595.26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2193354.2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482589.7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2193364.56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482615.71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2193378.76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482621.25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FC69AC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FC69A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2193368.4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:ЗУ5/7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482615.71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2193378.76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482589.7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2193364.56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482584.23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2193374.78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482610.25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2193388.94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482615.71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2193378.76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482610.25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2193388.94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482584.23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2193374.78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482578.7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2193385.08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482604.6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2193399.31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482610.25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4976B0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4976B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2193388.94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:ЗУ5/9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482604.6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2193399.31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482578.7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2193385.08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482573.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2193395.3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482599.22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2193409.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482604.6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E65A02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65A02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2193399.31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:ЗУ5/10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482599.22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2193409.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482573.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2193395.3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482567.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2193405.61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482593.69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2193419.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482599.22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022813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2281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2193409.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:ЗУ5/11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482593.69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2193419.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482567.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2193405.61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482561.7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2193416.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482587.95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2193430.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482593.69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2193419.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:ЗУ5/12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482587.95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2193430.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482561.7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2193416.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482557.6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2193423.18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482584.2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D2F2A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D2F2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482587.95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932ABD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932ABD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2193430.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9AC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/1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482584.2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D2F2A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D2F2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482557.6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2193423.18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B4F75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482555.7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B4F75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2193426.5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FC69AC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Pr="008A30F4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B4F75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482582.38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8A30F4" w:rsidRDefault="000B4F75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2193440.87</w:t>
            </w:r>
          </w:p>
        </w:tc>
      </w:tr>
      <w:tr w:rsidR="00FC69AC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AC" w:rsidRDefault="00FC69AC" w:rsidP="00FC69AC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482584.2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9AC" w:rsidRPr="00AB0FAA" w:rsidRDefault="003566F1" w:rsidP="00FC69AC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566F1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</w:tbl>
    <w:p w:rsidR="00642043" w:rsidRDefault="00642043" w:rsidP="00A3487D">
      <w:pPr>
        <w:ind w:left="709" w:firstLine="567"/>
        <w:jc w:val="both"/>
        <w:rPr>
          <w:rFonts w:ascii="ISOCPEUR" w:hAnsi="ISOCPEUR"/>
          <w:szCs w:val="24"/>
        </w:rPr>
        <w:sectPr w:rsidR="00642043" w:rsidSect="00642043">
          <w:type w:val="continuous"/>
          <w:pgSz w:w="11907" w:h="16840" w:code="9"/>
          <w:pgMar w:top="823" w:right="992" w:bottom="1276" w:left="1276" w:header="510" w:footer="272" w:gutter="0"/>
          <w:pgNumType w:start="2"/>
          <w:cols w:num="2" w:space="720"/>
          <w:titlePg/>
        </w:sectPr>
      </w:pPr>
    </w:p>
    <w:tbl>
      <w:tblPr>
        <w:tblW w:w="4324" w:type="dxa"/>
        <w:tblInd w:w="534" w:type="dxa"/>
        <w:tblLook w:val="04A0"/>
      </w:tblPr>
      <w:tblGrid>
        <w:gridCol w:w="1275"/>
        <w:gridCol w:w="1490"/>
        <w:gridCol w:w="1559"/>
      </w:tblGrid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/2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482582.38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2193440.87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482555.7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2193426.5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482550.0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2193437.1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482576.89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2193451.10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482582.38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2193440.87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/3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482576.89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2193451.10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482550.0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2193437.1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482544.45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2193447.41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482571.35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2193461.4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482576.89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2193451.10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/4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482571.35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2193461.4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482544.45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2193447.41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482538.89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2193457.6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482565.83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2193471.7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482571.35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0B4F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0B4F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2193461.4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/5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482565.83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2193471.7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482538.89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2193457.6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482533.3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2193468.00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482560.2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2193482.0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482565.83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EF19F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F19F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2193471.7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/6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482560.2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2193482.0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482533.3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2193468.00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482527.80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2193478.33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482554.7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2193492.37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482560.2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333C6E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333C6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2193482.0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/7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482554.7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2193492.37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482527.80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2193478.33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482522.27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2193488.52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482549.27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2193502.55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482554.7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E40375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40375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2193492.37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/8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482549.27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2193502.55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482522.27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2193488.52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482516.65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2193498.76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482543.73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2193512.8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482549.27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8B4DD6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8B4DD6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2193502.55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/9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482543.73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2193512.8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482516.65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2193498.76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482511.15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2193509.03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482538.24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2193523.10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482543.73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B9535B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9535B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2193512.8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/10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482538.24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2193523.10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482511.15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2193509.03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482505.5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2193519.25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482532.7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2193533.41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482538.24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E04E8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04E8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2193523.10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/11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482532.7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2193533.41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482505.5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2193519.25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482500.05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2193529.61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482526.9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2193544.22</w:t>
            </w:r>
          </w:p>
        </w:tc>
      </w:tr>
      <w:tr w:rsidR="00642043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482532.7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AB0FAA" w:rsidRDefault="007D0243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7D0243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2193533.41</w:t>
            </w: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2043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043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6</w:t>
            </w:r>
            <w:proofErr w:type="gramEnd"/>
            <w:r>
              <w:rPr>
                <w:rFonts w:ascii="ISOCPEUR" w:hAnsi="ISOCPEUR" w:cs="Calibri"/>
                <w:b/>
                <w:color w:val="000000"/>
                <w:lang w:eastAsia="en-US"/>
              </w:rPr>
              <w:t>/12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482526.9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2193544.22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482500.05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645060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2193529.61</w:t>
            </w:r>
          </w:p>
        </w:tc>
      </w:tr>
      <w:tr w:rsidR="00642043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043" w:rsidRPr="008A30F4" w:rsidRDefault="00642043" w:rsidP="00EA7CF1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E52CC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E52C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482495.1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043" w:rsidRPr="008A30F4" w:rsidRDefault="00EE52CC" w:rsidP="00EA7CF1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E52C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2193538.5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2928DE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Pr="008A30F4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AB0FA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482522.32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AB0FA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2193552.77</w:t>
            </w:r>
          </w:p>
        </w:tc>
      </w:tr>
      <w:tr w:rsidR="002928DE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AB0FAA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482526.9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AB0FAA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645060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2193544.22</w:t>
            </w:r>
          </w:p>
        </w:tc>
      </w:tr>
      <w:tr w:rsidR="002928DE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28DE" w:rsidTr="00EA7CF1">
        <w:trPr>
          <w:trHeight w:val="315"/>
        </w:trPr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28DE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b/>
                <w:color w:val="000000"/>
                <w:lang w:eastAsia="en-US"/>
              </w:rPr>
              <w:t>:ЗУ</w:t>
            </w:r>
            <w:proofErr w:type="gramStart"/>
            <w:r>
              <w:rPr>
                <w:rFonts w:ascii="ISOCPEUR" w:hAnsi="ISOCPEUR" w:cs="Calibri"/>
                <w:b/>
                <w:color w:val="000000"/>
                <w:lang w:eastAsia="en-US"/>
              </w:rPr>
              <w:t>7</w:t>
            </w:r>
            <w:proofErr w:type="gramEnd"/>
          </w:p>
        </w:tc>
      </w:tr>
      <w:tr w:rsidR="002928DE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Pr="008A30F4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AB0FA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482522.32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AB0FA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2193552.77</w:t>
            </w:r>
          </w:p>
        </w:tc>
      </w:tr>
      <w:tr w:rsidR="002928DE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Pr="008A30F4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E52C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482495.1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EE52CC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2193538.5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2928DE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Pr="008A30F4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2928D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482450.4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2928DE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2193623.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2928DE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Pr="008A30F4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8502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482453.58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8502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2193624.72</w:t>
            </w:r>
          </w:p>
        </w:tc>
      </w:tr>
      <w:tr w:rsidR="002928DE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8502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482477.24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8502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2193636.55</w:t>
            </w:r>
          </w:p>
        </w:tc>
      </w:tr>
      <w:tr w:rsidR="002928DE" w:rsidRPr="008A30F4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8502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482485.7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8A30F4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B8502F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2193620.7</w:t>
            </w: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2928DE" w:rsidRPr="00AB0FAA" w:rsidTr="00EA7CF1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8DE" w:rsidRDefault="002928DE" w:rsidP="002928DE">
            <w:pPr>
              <w:spacing w:line="256" w:lineRule="auto"/>
              <w:ind w:left="239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AB0FAA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AB0FA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482522.32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28DE" w:rsidRPr="00AB0FAA" w:rsidRDefault="002928DE" w:rsidP="002928DE">
            <w:pPr>
              <w:spacing w:line="256" w:lineRule="auto"/>
              <w:jc w:val="center"/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</w:pPr>
            <w:r w:rsidRPr="00AB0FAA">
              <w:rPr>
                <w:rFonts w:ascii="ISOCPEUR" w:hAnsi="ISOCPEUR" w:cs="Calibri"/>
                <w:color w:val="000000"/>
                <w:sz w:val="22"/>
                <w:szCs w:val="22"/>
                <w:lang w:eastAsia="en-US"/>
              </w:rPr>
              <w:t>2193552.77</w:t>
            </w:r>
          </w:p>
        </w:tc>
      </w:tr>
    </w:tbl>
    <w:p w:rsidR="00642043" w:rsidRDefault="00642043" w:rsidP="00A3487D">
      <w:pPr>
        <w:ind w:left="709" w:firstLine="567"/>
        <w:jc w:val="both"/>
        <w:rPr>
          <w:rFonts w:ascii="ISOCPEUR" w:hAnsi="ISOCPEUR"/>
          <w:szCs w:val="24"/>
        </w:rPr>
        <w:sectPr w:rsidR="00642043" w:rsidSect="00642043">
          <w:type w:val="continuous"/>
          <w:pgSz w:w="11907" w:h="16840" w:code="9"/>
          <w:pgMar w:top="823" w:right="992" w:bottom="1276" w:left="1276" w:header="510" w:footer="272" w:gutter="0"/>
          <w:pgNumType w:start="2"/>
          <w:cols w:num="2" w:space="720"/>
          <w:titlePg/>
        </w:sect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E173E4" w:rsidRDefault="00E173E4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E173E4" w:rsidRDefault="00E173E4" w:rsidP="00A3487D">
      <w:pPr>
        <w:ind w:left="709" w:firstLine="567"/>
        <w:jc w:val="both"/>
        <w:rPr>
          <w:rFonts w:ascii="ISOCPEUR" w:hAnsi="ISOCPEUR"/>
          <w:szCs w:val="24"/>
        </w:rPr>
      </w:pPr>
    </w:p>
    <w:p w:rsidR="003D2CBD" w:rsidRDefault="003D2CBD" w:rsidP="00A3487D">
      <w:pPr>
        <w:ind w:left="709" w:firstLine="567"/>
        <w:jc w:val="both"/>
        <w:rPr>
          <w:rFonts w:ascii="ISOCPEUR" w:hAnsi="ISOCPEUR"/>
          <w:szCs w:val="24"/>
        </w:rPr>
      </w:pPr>
    </w:p>
    <w:sectPr w:rsidR="003D2CBD" w:rsidSect="00B070C9">
      <w:type w:val="continuous"/>
      <w:pgSz w:w="11907" w:h="16840" w:code="9"/>
      <w:pgMar w:top="823" w:right="992" w:bottom="1276" w:left="1276" w:header="510" w:footer="272" w:gutter="0"/>
      <w:pgNumType w:start="2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471" w:rsidRDefault="00EF6471">
      <w:r>
        <w:separator/>
      </w:r>
    </w:p>
  </w:endnote>
  <w:endnote w:type="continuationSeparator" w:id="0">
    <w:p w:rsidR="00EF6471" w:rsidRDefault="00EF6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G Times (WR)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CF1" w:rsidRDefault="00674E07" w:rsidP="002F1DB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A7CF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7CF1" w:rsidRDefault="00EA7CF1" w:rsidP="00C23E9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CF1" w:rsidRPr="00230427" w:rsidRDefault="00EA7CF1" w:rsidP="002F1DB2">
    <w:pPr>
      <w:pStyle w:val="a5"/>
      <w:framePr w:wrap="around" w:vAnchor="text" w:hAnchor="page" w:x="11170" w:y="45"/>
      <w:rPr>
        <w:rStyle w:val="a7"/>
        <w:rFonts w:ascii="Arial Narrow" w:hAnsi="Arial Narrow"/>
      </w:rPr>
    </w:pPr>
  </w:p>
  <w:p w:rsidR="00EA7CF1" w:rsidRPr="00230427" w:rsidRDefault="00EA7CF1" w:rsidP="00C23E96">
    <w:pPr>
      <w:pStyle w:val="a5"/>
      <w:framePr w:hSpace="180" w:wrap="around" w:vAnchor="text" w:hAnchor="page" w:x="433" w:y="-2292"/>
      <w:tabs>
        <w:tab w:val="clear" w:pos="4153"/>
        <w:tab w:val="clear" w:pos="8306"/>
      </w:tabs>
      <w:ind w:right="360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4.25pt;height:62.25pt" o:ole="">
          <v:imagedata r:id="rId1" o:title=""/>
        </v:shape>
        <o:OLEObject Type="Embed" ProgID="MSWordArt.2" ShapeID="_x0000_i1029" DrawAspect="Content" ObjectID="_1705841701" r:id="rId2">
          <o:FieldCodes>\s</o:FieldCodes>
        </o:OLEObject>
      </w:object>
    </w:r>
  </w:p>
  <w:p w:rsidR="00EA7CF1" w:rsidRPr="00E96000" w:rsidRDefault="00EA7CF1" w:rsidP="00230427">
    <w:pPr>
      <w:framePr w:w="4366" w:h="322" w:hSpace="180" w:wrap="around" w:vAnchor="page" w:hAnchor="page" w:x="6179" w:y="15860"/>
      <w:jc w:val="center"/>
      <w:rPr>
        <w:rFonts w:ascii="Arial Narrow" w:hAnsi="Arial Narrow"/>
        <w:b/>
        <w:sz w:val="28"/>
        <w:szCs w:val="28"/>
      </w:rPr>
    </w:pPr>
    <w:r w:rsidRPr="00893869">
      <w:rPr>
        <w:rFonts w:ascii="ISOCPEUR" w:hAnsi="ISOCPEUR"/>
        <w:bCs/>
        <w:sz w:val="32"/>
        <w:szCs w:val="28"/>
      </w:rPr>
      <w:t>ДПТ.12/21-</w:t>
    </w:r>
    <w:r w:rsidRPr="00666DEA">
      <w:rPr>
        <w:rFonts w:ascii="ISOCPEUR" w:hAnsi="ISOCPEUR"/>
        <w:bCs/>
        <w:sz w:val="32"/>
        <w:szCs w:val="28"/>
      </w:rPr>
      <w:t>ППТ.ОЧ</w:t>
    </w:r>
  </w:p>
  <w:p w:rsidR="00EA7CF1" w:rsidRDefault="00674E07" w:rsidP="00E96000">
    <w:pPr>
      <w:pStyle w:val="a5"/>
      <w:ind w:right="141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45" o:spid="_x0000_s4186" type="#_x0000_t202" style="position:absolute;left:0;text-align:left;margin-left:152.95pt;margin-top:8.25pt;width:22.5pt;height:13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" filled="f" stroked="f">
          <v:textbox inset="0,0,0,0">
            <w:txbxContent>
              <w:p w:rsidR="00EA7CF1" w:rsidRPr="007B2C5B" w:rsidRDefault="00EA7CF1" w:rsidP="007B2C5B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Дата</w:t>
                </w:r>
              </w:p>
            </w:txbxContent>
          </v:textbox>
        </v:shape>
      </w:pict>
    </w:r>
    <w:r>
      <w:rPr>
        <w:noProof/>
      </w:rPr>
      <w:pict>
        <v:shape id="Text Box 1050" o:spid="_x0000_s4185" type="#_x0000_t202" style="position:absolute;left:0;text-align:left;margin-left:44.65pt;margin-top:7.95pt;width:30.3pt;height:13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" filled="f" stroked="f">
          <v:textbox inset="0,0,0,0">
            <w:txbxContent>
              <w:p w:rsidR="00EA7CF1" w:rsidRDefault="00EA7CF1">
                <w:pPr>
                  <w:rPr>
                    <w:rFonts w:ascii="Times New Roman" w:hAnsi="Times New Roman"/>
                    <w:sz w:val="20"/>
                  </w:rPr>
                </w:pPr>
                <w:r>
                  <w:rPr>
                    <w:sz w:val="20"/>
                  </w:rPr>
                  <w:t>Лист</w:t>
                </w:r>
              </w:p>
            </w:txbxContent>
          </v:textbox>
        </v:shape>
      </w:pict>
    </w:r>
    <w:r>
      <w:rPr>
        <w:noProof/>
      </w:rPr>
      <w:pict>
        <v:line id="Line 1051" o:spid="_x0000_s4184" style="position:absolute;left:0;text-align:lef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6.65pt,780.25pt" to="136.7pt,8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shape id="Text Box 1043" o:spid="_x0000_s4183" type="#_x0000_t202" style="position:absolute;left:0;text-align:left;margin-left:75.55pt;margin-top:8.55pt;width:61.5pt;height:1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Oku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" filled="f" stroked="f">
          <v:textbox inset="0,0,0,0">
            <w:txbxContent>
              <w:p w:rsidR="00EA7CF1" w:rsidRDefault="00EA7CF1">
                <w:pPr>
                  <w:rPr>
                    <w:rFonts w:ascii="Times New Roman" w:hAnsi="Times New Roman"/>
                    <w:sz w:val="20"/>
                  </w:rPr>
                </w:pPr>
                <w:r>
                  <w:rPr>
                    <w:sz w:val="20"/>
                  </w:rPr>
                  <w:t>№ док</w:t>
                </w:r>
              </w:p>
            </w:txbxContent>
          </v:textbox>
        </v:shape>
      </w:pict>
    </w:r>
    <w:r>
      <w:rPr>
        <w:noProof/>
      </w:rPr>
      <w:pict>
        <v:shape id="Text Box 1046" o:spid="_x0000_s4182" type="#_x0000_t202" style="position:absolute;left:0;text-align:left;margin-left:484.75pt;margin-top:-19.65pt;width:27.6pt;height:15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" filled="f" stroked="f">
          <v:textbox inset="0,0,0,0">
            <w:txbxContent>
              <w:p w:rsidR="00EA7CF1" w:rsidRPr="00230427" w:rsidRDefault="00EA7CF1">
                <w:pPr>
                  <w:rPr>
                    <w:rFonts w:ascii="Arial Narrow" w:hAnsi="Arial Narrow"/>
                    <w:sz w:val="22"/>
                    <w:szCs w:val="22"/>
                  </w:rPr>
                </w:pPr>
                <w:r w:rsidRPr="00230427">
                  <w:rPr>
                    <w:rFonts w:ascii="Arial Narrow" w:hAnsi="Arial Narrow"/>
                    <w:sz w:val="22"/>
                    <w:szCs w:val="22"/>
                  </w:rPr>
                  <w:t>Лист</w:t>
                </w:r>
              </w:p>
            </w:txbxContent>
          </v:textbox>
        </v:shape>
      </w:pict>
    </w:r>
    <w:r>
      <w:rPr>
        <w:noProof/>
      </w:rPr>
      <w:pict>
        <v:shape id="Text Box 1044" o:spid="_x0000_s4181" type="#_x0000_t202" style="position:absolute;left:0;text-align:left;margin-left:109.15pt;margin-top:7.95pt;width:39.3pt;height:13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60DswIAALM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" filled="f" stroked="f">
          <v:textbox inset="0,0,0,0">
            <w:txbxContent>
              <w:p w:rsidR="00EA7CF1" w:rsidRPr="007B2C5B" w:rsidRDefault="00EA7CF1" w:rsidP="007B2C5B">
                <w:pPr>
                  <w:rPr>
                    <w:sz w:val="20"/>
                  </w:rPr>
                </w:pPr>
                <w:r w:rsidRPr="007B2C5B">
                  <w:rPr>
                    <w:sz w:val="20"/>
                  </w:rPr>
                  <w:t>Подпись</w:t>
                </w:r>
              </w:p>
            </w:txbxContent>
          </v:textbox>
        </v:shape>
      </w:pict>
    </w:r>
    <w:r>
      <w:rPr>
        <w:noProof/>
      </w:rPr>
      <w:pict>
        <v:shape id="Text Box 1042" o:spid="_x0000_s4180" type="#_x0000_t202" style="position:absolute;left:0;text-align:left;margin-left:13.15pt;margin-top:7.65pt;width:27.3pt;height:13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/A6tAIAALM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" filled="f" stroked="f">
          <v:textbox inset="0,0,0,0">
            <w:txbxContent>
              <w:p w:rsidR="00EA7CF1" w:rsidRPr="00522CCB" w:rsidRDefault="00EA7CF1" w:rsidP="007816C5">
                <w:pPr>
                  <w:rPr>
                    <w:i/>
                    <w:iCs/>
                    <w:spacing w:val="-20"/>
                    <w:sz w:val="20"/>
                  </w:rPr>
                </w:pPr>
                <w:proofErr w:type="spellStart"/>
                <w:r w:rsidRPr="00522CCB">
                  <w:rPr>
                    <w:spacing w:val="-20"/>
                    <w:sz w:val="20"/>
                  </w:rPr>
                  <w:t>Кол.уч</w:t>
                </w:r>
                <w:proofErr w:type="spellEnd"/>
                <w:r>
                  <w:rPr>
                    <w:spacing w:val="-20"/>
                    <w:sz w:val="20"/>
                  </w:rPr>
                  <w:t>.</w:t>
                </w:r>
              </w:p>
              <w:p w:rsidR="00EA7CF1" w:rsidRDefault="00EA7CF1">
                <w:pPr>
                  <w:rPr>
                    <w:rFonts w:ascii="Times New Roman" w:hAnsi="Times New Roman"/>
                    <w:sz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1041" o:spid="_x0000_s4179" type="#_x0000_t202" style="position:absolute;left:0;text-align:left;margin-left:-6.35pt;margin-top:7.05pt;width:18.9pt;height:13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" filled="f" stroked="f">
          <v:textbox inset="0,0,0,0">
            <w:txbxContent>
              <w:p w:rsidR="00EA7CF1" w:rsidRDefault="00EA7CF1" w:rsidP="007816C5">
                <w:pPr>
                  <w:rPr>
                    <w:i/>
                    <w:iCs/>
                    <w:sz w:val="20"/>
                  </w:rPr>
                </w:pPr>
                <w:r>
                  <w:rPr>
                    <w:sz w:val="20"/>
                  </w:rPr>
                  <w:t>Изм.</w:t>
                </w:r>
              </w:p>
              <w:p w:rsidR="00EA7CF1" w:rsidRDefault="00EA7CF1">
                <w:pPr>
                  <w:rPr>
                    <w:rFonts w:ascii="Times New Roman" w:hAnsi="Times New Roman"/>
                    <w:sz w:val="20"/>
                  </w:rPr>
                </w:pPr>
              </w:p>
            </w:txbxContent>
          </v:textbox>
        </v:shape>
      </w:pict>
    </w:r>
  </w:p>
  <w:p w:rsidR="00EA7CF1" w:rsidRDefault="00674E07">
    <w:pPr>
      <w:pStyle w:val="a5"/>
      <w:tabs>
        <w:tab w:val="left" w:pos="4536"/>
      </w:tabs>
    </w:pPr>
    <w:r>
      <w:rPr>
        <w:noProof/>
      </w:rPr>
      <w:pict>
        <v:line id="Line 27" o:spid="_x0000_s4178" style="position:absolute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411.1pt" to="36.9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37" o:spid="_x0000_s4177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10.3pt" to="56.7pt,5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35" o:spid="_x0000_s417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81.2pt" to="56.7pt,5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33" o:spid="_x0000_s4175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660.55pt" to="56.7pt,6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31" o:spid="_x0000_s4174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751.3pt" to="56.7pt,7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9" o:spid="_x0000_s4173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822.15pt" to="56.7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5" o:spid="_x0000_s4172" style="position:absolute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93.8pt" to="241pt,7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3" o:spid="_x0000_s4171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808pt" to="241pt,8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2" o:spid="_x0000_s4170" style="position:absolute;z-index: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2.65pt,779.65pt" to="212.7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0" o:spid="_x0000_s4169" style="position:absolute;z-index: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1pt,779.65pt" to="170.1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18" o:spid="_x0000_s4168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4.9pt,779.65pt" to="104.9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16" o:spid="_x0000_s4167" style="position:absolute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79.65pt" to="76.6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14" o:spid="_x0000_s4166" style="position:absolute;z-index: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779.65pt" to="241.0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12" o:spid="_x0000_s4165" style="position:absolute;z-index: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15pt,799.45pt" to="575.5pt,7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10" o:spid="_x0000_s4164" style="position:absolute;z-index: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15pt,779.65pt" to="547.2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8" o:spid="_x0000_s4163" style="position:absolute;z-index: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79.65pt" to="575.5pt,7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4" o:spid="_x0000_s4162" style="position:absolute;flip:x;z-index: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822.15pt" to="575.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6" o:spid="_x0000_s4161" style="position:absolute;flip:y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411.1pt" to="22.7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5" o:spid="_x0000_s4160" style="position:absolute;flip:y;z-index: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22.7pt" to="56.75pt,8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" o:allowincell="f" strokeweight="2pt">
          <v:stroke startarrowwidth="narrow" startarrowlength="short" endarrowwidth="narrow" endarrowlength="short"/>
          <w10:wrap anchorx="page" anchory="page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CF1" w:rsidRPr="00230427" w:rsidRDefault="00EA7CF1">
    <w:pPr>
      <w:pStyle w:val="a5"/>
      <w:framePr w:hSpace="181" w:wrap="around" w:vAnchor="page" w:hAnchor="page" w:x="477" w:y="15027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12pt;height:72.75pt" o:ole="">
          <v:imagedata r:id="rId1" o:title=""/>
        </v:shape>
        <o:OLEObject Type="Embed" ProgID="MSWordArt.2" ShapeID="_x0000_i1032" DrawAspect="Content" ObjectID="_1705841704" r:id="rId2">
          <o:FieldCodes>\s</o:FieldCodes>
        </o:OLEObject>
      </w:object>
    </w:r>
  </w:p>
  <w:p w:rsidR="00EA7CF1" w:rsidRPr="00230427" w:rsidRDefault="00EA7CF1">
    <w:pPr>
      <w:pStyle w:val="a5"/>
      <w:framePr w:hSpace="180" w:wrap="around" w:vAnchor="text" w:hAnchor="page" w:x="471" w:y="-2623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 id="_x0000_i1033" type="#_x0000_t75" style="width:12.75pt;height:62.25pt" o:ole="">
          <v:imagedata r:id="rId3" o:title=""/>
        </v:shape>
        <o:OLEObject Type="Embed" ProgID="MSWordArt.2" ShapeID="_x0000_i1033" DrawAspect="Content" ObjectID="_1705841705" r:id="rId4">
          <o:FieldCodes>\s</o:FieldCodes>
        </o:OLEObject>
      </w:object>
    </w:r>
  </w:p>
  <w:p w:rsidR="00EA7CF1" w:rsidRPr="00230427" w:rsidRDefault="00EA7CF1">
    <w:pPr>
      <w:pStyle w:val="a5"/>
      <w:framePr w:hSpace="181" w:wrap="around" w:vAnchor="page" w:hAnchor="page" w:x="483" w:y="11625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 id="_x0000_i1034" type="#_x0000_t75" style="width:12pt;height:77.25pt" o:ole="">
          <v:imagedata r:id="rId5" o:title=""/>
        </v:shape>
        <o:OLEObject Type="Embed" ProgID="MSWordArt.2" ShapeID="_x0000_i1034" DrawAspect="Content" ObjectID="_1705841706" r:id="rId6">
          <o:FieldCodes>\s</o:FieldCodes>
        </o:OLEObject>
      </w:object>
    </w:r>
  </w:p>
  <w:p w:rsidR="00EA7CF1" w:rsidRPr="00230427" w:rsidRDefault="00EA7CF1">
    <w:pPr>
      <w:pStyle w:val="a5"/>
      <w:framePr w:hSpace="180" w:wrap="around" w:vAnchor="text" w:hAnchor="page" w:x="481" w:y="-7523"/>
      <w:rPr>
        <w:rFonts w:ascii="Arial Narrow" w:hAnsi="Arial Narrow"/>
      </w:rPr>
    </w:pPr>
    <w:r w:rsidRPr="00230427">
      <w:rPr>
        <w:rFonts w:ascii="Arial Narrow" w:hAnsi="Arial Narrow"/>
      </w:rPr>
      <w:object w:dxaOrig="4320" w:dyaOrig="4320">
        <v:shape id="_x0000_i1035" type="#_x0000_t75" style="width:11.25pt;height:62.25pt" o:ole="">
          <v:imagedata r:id="rId7" o:title=""/>
        </v:shape>
        <o:OLEObject Type="Embed" ProgID="MSWordArt.2" ShapeID="_x0000_i1035" DrawAspect="Content" ObjectID="_1705841707" r:id="rId8">
          <o:FieldCodes>\s</o:FieldCodes>
        </o:OLEObject>
      </w:object>
    </w:r>
  </w:p>
  <w:p w:rsidR="00EA7CF1" w:rsidRPr="00230427" w:rsidRDefault="00EA7CF1" w:rsidP="002569C8">
    <w:pPr>
      <w:pStyle w:val="a5"/>
      <w:framePr w:hSpace="180" w:wrap="around" w:vAnchor="text" w:hAnchor="page" w:x="8896" w:y="-1000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 id="_x0000_i1036" type="#_x0000_t75" style="width:23.25pt;height:11.25pt" o:ole="">
          <v:imagedata r:id="rId9" o:title=""/>
        </v:shape>
        <o:OLEObject Type="Embed" ProgID="MSWordArt.2" ShapeID="_x0000_i1036" DrawAspect="Content" ObjectID="_1705841708" r:id="rId10">
          <o:FieldCodes>\s</o:FieldCodes>
        </o:OLEObject>
      </w:object>
    </w:r>
  </w:p>
  <w:p w:rsidR="00EA7CF1" w:rsidRPr="00230427" w:rsidRDefault="00EA7CF1" w:rsidP="002569C8">
    <w:pPr>
      <w:pStyle w:val="a5"/>
      <w:framePr w:hSpace="180" w:wrap="around" w:vAnchor="text" w:hAnchor="page" w:x="9706" w:y="-1000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 id="_x0000_i1037" type="#_x0000_t75" style="width:25.5pt;height:11.25pt" o:ole="">
          <v:imagedata r:id="rId11" o:title=""/>
        </v:shape>
        <o:OLEObject Type="Embed" ProgID="MSWordArt.2" ShapeID="_x0000_i1037" DrawAspect="Content" ObjectID="_1705841709" r:id="rId12">
          <o:FieldCodes>\s</o:FieldCodes>
        </o:OLEObject>
      </w:object>
    </w:r>
  </w:p>
  <w:p w:rsidR="00EA7CF1" w:rsidRPr="00230427" w:rsidRDefault="00EA7CF1" w:rsidP="002569C8">
    <w:pPr>
      <w:pStyle w:val="a5"/>
      <w:framePr w:hSpace="181" w:wrap="around" w:vAnchor="text" w:hAnchor="page" w:x="10455" w:y="-1030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 id="_x0000_i1038" type="#_x0000_t75" style="width:44.25pt;height:12.75pt" o:ole="">
          <v:imagedata r:id="rId13" o:title=""/>
        </v:shape>
        <o:OLEObject Type="Embed" ProgID="MSWordArt.2" ShapeID="_x0000_i1038" DrawAspect="Content" ObjectID="_1705841710" r:id="rId14">
          <o:FieldCodes>\s</o:FieldCodes>
        </o:OLEObject>
      </w:object>
    </w:r>
  </w:p>
  <w:p w:rsidR="00EA7CF1" w:rsidRPr="00230427" w:rsidRDefault="00EA7CF1">
    <w:pPr>
      <w:framePr w:w="824" w:h="289" w:hSpace="180" w:wrap="around" w:vAnchor="page" w:hAnchor="page" w:x="9553" w:y="15301"/>
      <w:spacing w:before="40"/>
      <w:jc w:val="center"/>
      <w:rPr>
        <w:rFonts w:ascii="Arial Narrow" w:hAnsi="Arial Narrow"/>
      </w:rPr>
    </w:pPr>
  </w:p>
  <w:p w:rsidR="00EA7CF1" w:rsidRPr="00230427" w:rsidRDefault="00EA7CF1">
    <w:pPr>
      <w:framePr w:w="1106" w:h="289" w:hSpace="180" w:wrap="around" w:vAnchor="page" w:hAnchor="page" w:x="10390" w:y="15301"/>
      <w:spacing w:before="40"/>
      <w:jc w:val="center"/>
      <w:rPr>
        <w:rFonts w:ascii="Arial Narrow" w:hAnsi="Arial Narrow"/>
      </w:rPr>
    </w:pPr>
  </w:p>
  <w:p w:rsidR="00EA7CF1" w:rsidRDefault="00EA7CF1" w:rsidP="00F51B7C">
    <w:pPr>
      <w:framePr w:w="2791" w:h="811" w:hSpace="180" w:wrap="around" w:vAnchor="page" w:hAnchor="page" w:x="8716" w:y="15706"/>
      <w:jc w:val="center"/>
      <w:rPr>
        <w:rFonts w:ascii="Arial Narrow" w:hAnsi="Arial Narrow"/>
        <w:spacing w:val="-6"/>
        <w:sz w:val="20"/>
      </w:rPr>
    </w:pPr>
  </w:p>
  <w:p w:rsidR="00EA7CF1" w:rsidRPr="00666DEA" w:rsidRDefault="00EA7CF1" w:rsidP="00F51B7C">
    <w:pPr>
      <w:framePr w:w="2791" w:h="811" w:hSpace="180" w:wrap="around" w:vAnchor="page" w:hAnchor="page" w:x="8716" w:y="15706"/>
      <w:jc w:val="center"/>
      <w:rPr>
        <w:rFonts w:ascii="ISOCPEUR" w:hAnsi="ISOCPEUR"/>
        <w:spacing w:val="-6"/>
        <w:sz w:val="32"/>
      </w:rPr>
    </w:pPr>
    <w:r w:rsidRPr="00666DEA">
      <w:rPr>
        <w:rFonts w:ascii="ISOCPEUR" w:hAnsi="ISOCPEUR"/>
        <w:spacing w:val="-6"/>
        <w:sz w:val="32"/>
      </w:rPr>
      <w:t>ИП Злобов А.А.</w:t>
    </w:r>
  </w:p>
  <w:p w:rsidR="00EA7CF1" w:rsidRPr="00230427" w:rsidRDefault="00EA7CF1" w:rsidP="00AA27F1">
    <w:pPr>
      <w:framePr w:w="6509" w:h="558" w:hSpace="181" w:wrap="around" w:vAnchor="page" w:hAnchor="page" w:x="4905" w:y="14208"/>
      <w:jc w:val="center"/>
      <w:rPr>
        <w:rStyle w:val="a7"/>
        <w:rFonts w:ascii="Arial Narrow" w:hAnsi="Arial Narrow"/>
        <w:sz w:val="16"/>
      </w:rPr>
    </w:pPr>
  </w:p>
  <w:p w:rsidR="00EA7CF1" w:rsidRPr="00666DEA" w:rsidRDefault="00EA7CF1" w:rsidP="00AA27F1">
    <w:pPr>
      <w:framePr w:w="6509" w:h="558" w:hSpace="181" w:wrap="around" w:vAnchor="page" w:hAnchor="page" w:x="4905" w:y="14208"/>
      <w:jc w:val="center"/>
      <w:rPr>
        <w:rFonts w:ascii="ISOCPEUR" w:hAnsi="ISOCPEUR"/>
        <w:sz w:val="28"/>
        <w:szCs w:val="28"/>
      </w:rPr>
    </w:pPr>
    <w:r w:rsidRPr="00893869">
      <w:rPr>
        <w:rFonts w:ascii="ISOCPEUR" w:hAnsi="ISOCPEUR"/>
        <w:bCs/>
        <w:sz w:val="32"/>
        <w:szCs w:val="28"/>
      </w:rPr>
      <w:t>ДПТ.12/21-</w:t>
    </w:r>
    <w:r w:rsidRPr="00666DEA">
      <w:rPr>
        <w:rFonts w:ascii="ISOCPEUR" w:hAnsi="ISOCPEUR"/>
        <w:bCs/>
        <w:sz w:val="32"/>
        <w:szCs w:val="28"/>
      </w:rPr>
      <w:t>ППТ.ОЧ</w:t>
    </w:r>
  </w:p>
  <w:p w:rsidR="00EA7CF1" w:rsidRPr="00230427" w:rsidRDefault="00EA7CF1">
    <w:pPr>
      <w:framePr w:w="3696" w:h="1240" w:hSpace="181" w:wrap="around" w:vAnchor="page" w:hAnchor="page" w:x="4893" w:y="15071"/>
      <w:jc w:val="center"/>
      <w:rPr>
        <w:rFonts w:ascii="Arial Narrow" w:hAnsi="Arial Narrow"/>
        <w:sz w:val="28"/>
      </w:rPr>
    </w:pPr>
  </w:p>
  <w:p w:rsidR="00EA7CF1" w:rsidRPr="00666DEA" w:rsidRDefault="00EA7CF1">
    <w:pPr>
      <w:framePr w:w="3696" w:h="1240" w:hSpace="181" w:wrap="around" w:vAnchor="page" w:hAnchor="page" w:x="4893" w:y="15071"/>
      <w:jc w:val="center"/>
      <w:rPr>
        <w:rFonts w:ascii="ISOCPEUR" w:hAnsi="ISOCPEUR"/>
        <w:sz w:val="32"/>
      </w:rPr>
    </w:pPr>
    <w:r w:rsidRPr="00666DEA">
      <w:rPr>
        <w:rFonts w:ascii="ISOCPEUR" w:hAnsi="ISOCPEUR"/>
        <w:sz w:val="32"/>
      </w:rPr>
      <w:t>Состав проекта</w:t>
    </w:r>
  </w:p>
  <w:p w:rsidR="00EA7CF1" w:rsidRPr="00230427" w:rsidRDefault="00674E07" w:rsidP="00BC44AD">
    <w:pPr>
      <w:pStyle w:val="a5"/>
      <w:framePr w:hSpace="181" w:wrap="around" w:vAnchor="page" w:hAnchor="page" w:x="1215" w:y="15348"/>
      <w:jc w:val="both"/>
      <w:rPr>
        <w:rFonts w:ascii="Arial Narrow" w:hAnsi="Arial Narrow"/>
        <w:sz w:val="20"/>
      </w:rPr>
    </w:pPr>
    <w:r w:rsidRPr="00674E07">
      <w:rPr>
        <w:rFonts w:ascii="Arial Narrow" w:hAnsi="Arial Narrow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26" o:spid="_x0000_s4138" type="#_x0000_t202" style="position:absolute;left:0;text-align:left;margin-left:44.15pt;margin-top:27.6pt;width:56.8pt;height:13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rGtAIAALM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" filled="f" stroked="f">
          <v:textbox inset="0,0,0,0">
            <w:txbxContent>
              <w:p w:rsidR="00EA7CF1" w:rsidRDefault="00EA7CF1" w:rsidP="007816C5">
                <w:pPr>
                  <w:rPr>
                    <w:i/>
                    <w:iCs/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r>
                  <w:rPr>
                    <w:noProof/>
                    <w:sz w:val="20"/>
                  </w:rPr>
                  <w:drawing>
                    <wp:inline distT="0" distB="0" distL="0" distR="0">
                      <wp:extent cx="721360" cy="304642"/>
                      <wp:effectExtent l="0" t="0" r="2540" b="635"/>
                      <wp:docPr id="222" name="Рисунок 2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1360" cy="3046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A7CF1" w:rsidRDefault="00EA7CF1">
                <w:pPr>
                  <w:rPr>
                    <w:rFonts w:ascii="Times New Roman" w:hAnsi="Times New Roman"/>
                    <w:sz w:val="20"/>
                  </w:rPr>
                </w:pPr>
              </w:p>
            </w:txbxContent>
          </v:textbox>
        </v:shape>
      </w:pict>
    </w:r>
    <w:r>
      <w:rPr>
        <w:rFonts w:ascii="Arial Narrow" w:hAnsi="Arial Narrow"/>
        <w:noProof/>
        <w:sz w:val="20"/>
      </w:rPr>
      <w:pict>
        <v:line id="Line 106" o:spid="_x0000_s4137" style="position:absolute;left:0;text-align:lef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05pt,765.55pt" to="240.35pt,7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proofErr w:type="spellStart"/>
    <w:r w:rsidR="00EA7CF1" w:rsidRPr="00230427">
      <w:rPr>
        <w:rFonts w:ascii="Arial Narrow" w:hAnsi="Arial Narrow"/>
        <w:sz w:val="20"/>
      </w:rPr>
      <w:t>Нач.маст</w:t>
    </w:r>
    <w:proofErr w:type="spellEnd"/>
    <w:r w:rsidR="00EA7CF1" w:rsidRPr="00230427">
      <w:rPr>
        <w:rFonts w:ascii="Arial Narrow" w:hAnsi="Arial Narrow"/>
        <w:sz w:val="20"/>
      </w:rPr>
      <w:t>.</w:t>
    </w:r>
  </w:p>
  <w:p w:rsidR="00EA7CF1" w:rsidRPr="00230427" w:rsidRDefault="00EA7CF1">
    <w:pPr>
      <w:pStyle w:val="a5"/>
      <w:framePr w:hSpace="181" w:wrap="around" w:vAnchor="page" w:hAnchor="page" w:x="472" w:y="10207"/>
      <w:rPr>
        <w:rFonts w:ascii="Arial Narrow" w:hAnsi="Arial Narrow"/>
        <w:noProof/>
      </w:rPr>
    </w:pPr>
    <w:r w:rsidRPr="00230427">
      <w:rPr>
        <w:rFonts w:ascii="Arial Narrow" w:hAnsi="Arial Narrow"/>
      </w:rPr>
      <w:object w:dxaOrig="4320" w:dyaOrig="4320">
        <v:shape id="_x0000_i1039" type="#_x0000_t75" style="width:12pt;height:70.5pt" o:ole="">
          <v:imagedata r:id="rId16" o:title=""/>
        </v:shape>
        <o:OLEObject Type="Embed" ProgID="MSWordArt.2" ShapeID="_x0000_i1039" DrawAspect="Content" ObjectID="_1705841711" r:id="rId17">
          <o:FieldCodes>\s</o:FieldCodes>
        </o:OLEObject>
      </w:object>
    </w:r>
  </w:p>
  <w:p w:rsidR="00EA7CF1" w:rsidRPr="00230427" w:rsidRDefault="00674E07">
    <w:pPr>
      <w:framePr w:w="777" w:h="227" w:hRule="exact" w:hSpace="181" w:wrap="around" w:vAnchor="page" w:hAnchor="page" w:x="8699" w:y="15346"/>
      <w:rPr>
        <w:rFonts w:ascii="Arial Narrow" w:hAnsi="Arial Narrow"/>
      </w:rPr>
    </w:pPr>
    <w:r>
      <w:rPr>
        <w:rFonts w:ascii="Arial Narrow" w:hAnsi="Arial Narrow"/>
        <w:noProof/>
      </w:rPr>
      <w:pict>
        <v:shape id="Text Box 63" o:spid="_x0000_s4135" type="#_x0000_t202" style="position:absolute;margin-left:13.35pt;margin-top:28.05pt;width:21.1pt;height:13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m4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" o:allowincell="f" filled="f" stroked="f">
          <v:textbox inset="0,0,0,0">
            <w:txbxContent>
              <w:p w:rsidR="00EA7CF1" w:rsidRDefault="00EA7CF1">
                <w:pPr>
                  <w:rPr>
                    <w:sz w:val="20"/>
                  </w:rPr>
                </w:pPr>
              </w:p>
            </w:txbxContent>
          </v:textbox>
        </v:shape>
      </w:pict>
    </w:r>
  </w:p>
  <w:p w:rsidR="00EA7CF1" w:rsidRPr="00230427" w:rsidRDefault="00EA7CF1" w:rsidP="005A49D5">
    <w:pPr>
      <w:pStyle w:val="a5"/>
      <w:framePr w:hSpace="181" w:wrap="around" w:vAnchor="text" w:hAnchor="page" w:x="1206" w:y="-405"/>
      <w:rPr>
        <w:rFonts w:ascii="Arial Narrow" w:hAnsi="Arial Narrow"/>
      </w:rPr>
    </w:pPr>
    <w:proofErr w:type="spellStart"/>
    <w:r w:rsidRPr="00230427">
      <w:rPr>
        <w:rFonts w:ascii="Arial Narrow" w:hAnsi="Arial Narrow"/>
        <w:sz w:val="20"/>
      </w:rPr>
      <w:t>Разраб</w:t>
    </w:r>
    <w:proofErr w:type="spellEnd"/>
    <w:r w:rsidRPr="00230427">
      <w:rPr>
        <w:rFonts w:ascii="Arial Narrow" w:hAnsi="Arial Narrow"/>
      </w:rPr>
      <w:t>.</w:t>
    </w:r>
  </w:p>
  <w:p w:rsidR="00EA7CF1" w:rsidRPr="00230427" w:rsidRDefault="00EA7CF1" w:rsidP="008422FE">
    <w:pPr>
      <w:framePr w:w="3535" w:h="350" w:hSpace="180" w:wrap="around" w:vAnchor="page" w:hAnchor="page" w:x="1186" w:y="14257"/>
      <w:rPr>
        <w:rFonts w:ascii="Arial Narrow" w:hAnsi="Arial Narrow"/>
      </w:rPr>
    </w:pPr>
  </w:p>
  <w:p w:rsidR="00EA7CF1" w:rsidRPr="00230427" w:rsidRDefault="00EA7CF1" w:rsidP="009068CF">
    <w:pPr>
      <w:pStyle w:val="a5"/>
      <w:rPr>
        <w:rFonts w:ascii="Arial Narrow" w:hAnsi="Arial Narrow"/>
        <w:noProof/>
      </w:rPr>
    </w:pPr>
    <w:r>
      <w:rPr>
        <w:rFonts w:ascii="Arial Narrow" w:hAnsi="Arial Narrow"/>
        <w:noProof/>
      </w:rPr>
      <w:drawing>
        <wp:anchor distT="0" distB="0" distL="114300" distR="114300" simplePos="0" relativeHeight="251638784" behindDoc="1" locked="0" layoutInCell="1" allowOverlap="1">
          <wp:simplePos x="0" y="0"/>
          <wp:positionH relativeFrom="column">
            <wp:posOffset>1104900</wp:posOffset>
          </wp:positionH>
          <wp:positionV relativeFrom="paragraph">
            <wp:posOffset>-326390</wp:posOffset>
          </wp:positionV>
          <wp:extent cx="857250" cy="466725"/>
          <wp:effectExtent l="0" t="0" r="0" b="9525"/>
          <wp:wrapNone/>
          <wp:docPr id="214" name="Рисунок 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649024" behindDoc="1" locked="0" layoutInCell="1" allowOverlap="1">
          <wp:simplePos x="0" y="0"/>
          <wp:positionH relativeFrom="column">
            <wp:posOffset>1169670</wp:posOffset>
          </wp:positionH>
          <wp:positionV relativeFrom="paragraph">
            <wp:posOffset>-702945</wp:posOffset>
          </wp:positionV>
          <wp:extent cx="857250" cy="466725"/>
          <wp:effectExtent l="0" t="0" r="0" b="9525"/>
          <wp:wrapNone/>
          <wp:docPr id="213" name="Рисунок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4E07" w:rsidRPr="00674E07">
      <w:rPr>
        <w:rFonts w:ascii="Arial Narrow" w:hAnsi="Arial Narrow" w:cs="Arial"/>
        <w:i/>
        <w:iCs/>
        <w:noProof/>
        <w:sz w:val="22"/>
      </w:rPr>
      <w:pict>
        <v:shape id="Text Box 111" o:spid="_x0000_s4134" type="#_x0000_t202" style="position:absolute;margin-left:44.95pt;margin-top:-45.9pt;width:57.05pt;height:11.6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" filled="f" stroked="f">
          <v:textbox inset="0,0,0,0">
            <w:txbxContent>
              <w:p w:rsidR="00EA7CF1" w:rsidRPr="00230427" w:rsidRDefault="00EA7CF1">
                <w:pPr>
                  <w:rPr>
                    <w:rFonts w:ascii="Arial Narrow" w:hAnsi="Arial Narrow"/>
                    <w:i/>
                    <w:iCs/>
                    <w:sz w:val="20"/>
                  </w:rPr>
                </w:pPr>
                <w:r>
                  <w:rPr>
                    <w:rFonts w:ascii="Arial Narrow" w:hAnsi="Arial Narrow"/>
                    <w:sz w:val="20"/>
                  </w:rPr>
                  <w:t>Злобов А.А.</w:t>
                </w:r>
              </w:p>
            </w:txbxContent>
          </v:textbox>
        </v:shape>
      </w:pict>
    </w:r>
    <w:r w:rsidR="00674E07">
      <w:rPr>
        <w:rFonts w:ascii="Arial Narrow" w:hAnsi="Arial Narrow"/>
        <w:noProof/>
      </w:rPr>
      <w:pict>
        <v:shape id="Text Box 1029" o:spid="_x0000_s4133" type="#_x0000_t202" style="position:absolute;margin-left:44.5pt;margin-top:-18.75pt;width:56.35pt;height:13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XQ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" filled="f" stroked="f">
          <v:textbox inset="0,0,0,0">
            <w:txbxContent>
              <w:p w:rsidR="00EA7CF1" w:rsidRPr="00230427" w:rsidRDefault="00EA7CF1">
                <w:pPr>
                  <w:rPr>
                    <w:rFonts w:ascii="Arial Narrow" w:hAnsi="Arial Narrow"/>
                    <w:sz w:val="20"/>
                  </w:rPr>
                </w:pPr>
                <w:r w:rsidRPr="00230427">
                  <w:rPr>
                    <w:rFonts w:ascii="Arial Narrow" w:hAnsi="Arial Narrow"/>
                    <w:sz w:val="20"/>
                  </w:rPr>
                  <w:t>Злобов</w:t>
                </w:r>
                <w:r>
                  <w:rPr>
                    <w:rFonts w:ascii="Arial Narrow" w:hAnsi="Arial Narrow"/>
                    <w:sz w:val="20"/>
                  </w:rPr>
                  <w:t xml:space="preserve"> </w:t>
                </w:r>
              </w:p>
            </w:txbxContent>
          </v:textbox>
        </v:shape>
      </w:pict>
    </w:r>
    <w:r>
      <w:rPr>
        <w:rFonts w:ascii="Arial Narrow" w:hAnsi="Arial Narrow"/>
        <w:noProof/>
      </w:rPr>
      <w:drawing>
        <wp:anchor distT="0" distB="0" distL="114300" distR="114300" simplePos="0" relativeHeight="251706368" behindDoc="1" locked="0" layoutInCell="1" allowOverlap="1">
          <wp:simplePos x="0" y="0"/>
          <wp:positionH relativeFrom="column">
            <wp:posOffset>3341370</wp:posOffset>
          </wp:positionH>
          <wp:positionV relativeFrom="paragraph">
            <wp:posOffset>5157470</wp:posOffset>
          </wp:positionV>
          <wp:extent cx="874395" cy="371475"/>
          <wp:effectExtent l="0" t="0" r="1905" b="9525"/>
          <wp:wrapNone/>
          <wp:docPr id="207" name="Рисунок 207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700224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08" name="Рисунок 208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689984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09" name="Рисунок 209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10" name="Рисунок 210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11" name="Рисунок 211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12" name="Рисунок 212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4E07">
      <w:rPr>
        <w:rFonts w:ascii="Arial Narrow" w:hAnsi="Arial Narrow"/>
        <w:noProof/>
      </w:rPr>
      <w:pict>
        <v:line id="Line 1063" o:spid="_x0000_s4132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4.85pt,708.8pt" to="134.9pt,7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62" o:spid="_x0000_s4131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05pt,765.8pt" to="240.35pt,7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61" o:spid="_x0000_s4130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2.65pt,709pt" to="212.7pt,8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60" o:spid="_x0000_s4129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1pt,709pt" to="170.15pt,8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OX5pAIAAKA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9" o:spid="_x0000_s4128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709pt" to="241.05pt,8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8" o:spid="_x0000_s4127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23.2pt" to="241pt,7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7" o:spid="_x0000_s41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37.35pt" to="241pt,7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6" o:spid="_x0000_s4125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09pt" to="76.6pt,7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5" o:spid="_x0000_s4124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4.9pt,709pt" to="104.95pt,8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4" o:spid="_x0000_s4123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51.55pt" to="575.5pt,7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3" o:spid="_x0000_s4122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79.9pt" to="241pt,7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52" o:spid="_x0000_s4121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94.05pt" to="241pt,7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1049" o:spid="_x0000_s4120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4.85pt,708.55pt" to="134.9pt,7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shape id="Text Box 1036" o:spid="_x0000_s4119" type="#_x0000_t202" style="position:absolute;margin-left:42.25pt;margin-top:-47.55pt;width:56.8pt;height:13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" filled="f" stroked="f">
          <v:textbox inset="0,0,0,0">
            <w:txbxContent>
              <w:p w:rsidR="00EA7CF1" w:rsidRDefault="00EA7CF1">
                <w:pPr>
                  <w:rPr>
                    <w:rFonts w:ascii="Times New Roman" w:hAnsi="Times New Roman"/>
                    <w:sz w:val="20"/>
                  </w:rPr>
                </w:pPr>
              </w:p>
            </w:txbxContent>
          </v:textbox>
        </v:shape>
      </w:pict>
    </w:r>
    <w:r w:rsidR="00674E07">
      <w:rPr>
        <w:rFonts w:ascii="Arial Narrow" w:hAnsi="Arial Narrow"/>
        <w:noProof/>
      </w:rPr>
      <w:pict>
        <v:shape id="Text Box 1027" o:spid="_x0000_s4118" type="#_x0000_t202" style="position:absolute;margin-left:-2.75pt;margin-top:-47.95pt;width:23.7pt;height:13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+1DtAIAALQ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" filled="f" stroked="f">
          <v:textbox inset="0,0,0,0">
            <w:txbxContent>
              <w:p w:rsidR="00EA7CF1" w:rsidRPr="00D34DB6" w:rsidRDefault="00EA7CF1" w:rsidP="00D34DB6"/>
            </w:txbxContent>
          </v:textbox>
        </v:shape>
      </w:pict>
    </w:r>
    <w:r w:rsidR="00674E07">
      <w:rPr>
        <w:rFonts w:ascii="Arial Narrow" w:hAnsi="Arial Narrow"/>
        <w:noProof/>
      </w:rPr>
      <w:pict>
        <v:line id="Line 50" o:spid="_x0000_s4117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75pt,779.65pt" to="575.5pt,7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rFonts w:ascii="Arial Narrow" w:hAnsi="Arial Narrow"/>
        <w:noProof/>
      </w:rPr>
      <w:t xml:space="preserve">                                   </w:t>
    </w:r>
    <w:r>
      <w:rPr>
        <w:rFonts w:ascii="Arial Narrow" w:hAnsi="Arial Narrow"/>
        <w:noProof/>
      </w:rPr>
      <w:drawing>
        <wp:anchor distT="0" distB="0" distL="114300" distR="114300" simplePos="0" relativeHeight="251755520" behindDoc="1" locked="0" layoutInCell="1" allowOverlap="1">
          <wp:simplePos x="0" y="0"/>
          <wp:positionH relativeFrom="column">
            <wp:posOffset>3341370</wp:posOffset>
          </wp:positionH>
          <wp:positionV relativeFrom="paragraph">
            <wp:posOffset>5157470</wp:posOffset>
          </wp:positionV>
          <wp:extent cx="874395" cy="371475"/>
          <wp:effectExtent l="0" t="0" r="1905" b="9525"/>
          <wp:wrapNone/>
          <wp:docPr id="216" name="Рисунок 216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753472" behindDoc="1" locked="0" layoutInCell="1" allowOverlap="1">
          <wp:simplePos x="0" y="0"/>
          <wp:positionH relativeFrom="column">
            <wp:posOffset>3341370</wp:posOffset>
          </wp:positionH>
          <wp:positionV relativeFrom="paragraph">
            <wp:posOffset>5157470</wp:posOffset>
          </wp:positionV>
          <wp:extent cx="874395" cy="371475"/>
          <wp:effectExtent l="0" t="0" r="1905" b="9525"/>
          <wp:wrapNone/>
          <wp:docPr id="217" name="Рисунок 217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751424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18" name="Рисунок 218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749376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19" name="Рисунок 219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747328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20" name="Рисунок 220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745280" behindDoc="1" locked="0" layoutInCell="1" allowOverlap="1">
          <wp:simplePos x="0" y="0"/>
          <wp:positionH relativeFrom="column">
            <wp:posOffset>2029460</wp:posOffset>
          </wp:positionH>
          <wp:positionV relativeFrom="paragraph">
            <wp:posOffset>10134600</wp:posOffset>
          </wp:positionV>
          <wp:extent cx="874395" cy="371475"/>
          <wp:effectExtent l="0" t="0" r="1905" b="9525"/>
          <wp:wrapNone/>
          <wp:docPr id="221" name="Рисунок 221" descr="Кузнецов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Кузнецова"/>
                  <pic:cNvPicPr>
                    <a:picLocks noChangeAspect="1" noChangeArrowheads="1"/>
                  </pic:cNvPicPr>
                </pic:nvPicPr>
                <pic:blipFill>
                  <a:blip r:embed="rId19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4E07">
      <w:rPr>
        <w:rFonts w:ascii="Arial Narrow" w:hAnsi="Arial Narrow"/>
        <w:noProof/>
      </w:rPr>
      <w:pict>
        <v:line id="Line 52" o:spid="_x0000_s411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8.8pt,751.3pt" to="518.85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55" o:spid="_x0000_s4115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75pt,765.45pt" to="575.5pt,7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51" o:spid="_x0000_s4114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6.3pt,751.3pt" to="476.35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9" o:spid="_x0000_s4113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75pt,751.3pt" to="433.8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0" o:spid="_x0000_s4112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4.9pt,708.75pt" to="104.95pt,8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4" o:spid="_x0000_s4111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22.95pt" to="241pt,7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2" o:spid="_x0000_s4110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37.1pt" to="241pt,7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57" o:spid="_x0000_s4109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660.55pt" to="56.7pt,6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56" o:spid="_x0000_s4108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751.3pt" to="56.7pt,7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39" o:spid="_x0000_s4107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51.3pt" to="575.5pt,7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1" o:spid="_x0000_s410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08.75pt" to="76.6pt,7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5" o:spid="_x0000_s4105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08.75pt" to="575.5pt,7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6" o:spid="_x0000_s4104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708.75pt" to="241.05pt,8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7" o:spid="_x0000_s4103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1pt,708.75pt" to="170.15pt,8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48" o:spid="_x0000_s4102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2.65pt,708.75pt" to="212.7pt,8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36" o:spid="_x0000_s4101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79.65pt" to="241pt,7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34" o:spid="_x0000_s4100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93.8pt" to="241pt,7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32" o:spid="_x0000_s4099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822.15pt" to="56.7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30" o:spid="_x0000_s4098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808pt" to="241pt,8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" o:allowincell="f" strokeweight="2pt">
          <v:stroke startarrowwidth="narrow" startarrowlength="short" endarrowwidth="narrow" endarrowlength="short"/>
          <w10:wrap anchorx="page" anchory="page"/>
        </v:line>
      </w:pict>
    </w:r>
    <w:r w:rsidR="00674E07">
      <w:rPr>
        <w:rFonts w:ascii="Arial Narrow" w:hAnsi="Arial Narrow"/>
        <w:noProof/>
      </w:rPr>
      <w:pict>
        <v:line id="Line 28" o:spid="_x0000_s4097" style="position:absolute;flip:x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822.15pt" to="575.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rFonts w:ascii="Arial Narrow" w:hAnsi="Arial Narrow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471" w:rsidRDefault="00EF6471">
      <w:r>
        <w:separator/>
      </w:r>
    </w:p>
  </w:footnote>
  <w:footnote w:type="continuationSeparator" w:id="0">
    <w:p w:rsidR="00EF6471" w:rsidRDefault="00EF6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CF1" w:rsidRDefault="00EA7CF1">
    <w:pPr>
      <w:pStyle w:val="a3"/>
      <w:framePr w:hSpace="180" w:wrap="around" w:vAnchor="text" w:hAnchor="page" w:x="489" w:y="14526"/>
      <w:rPr>
        <w:i/>
        <w:noProof/>
      </w:rPr>
    </w:pPr>
    <w:r w:rsidRPr="00674E07">
      <w:rPr>
        <w:i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.5pt;height:69pt" o:ole="">
          <v:imagedata r:id="rId1" o:title=""/>
        </v:shape>
        <o:OLEObject Type="Embed" ProgID="MSWordArt.2" ShapeID="_x0000_i1025" DrawAspect="Content" ObjectID="_1705841697" r:id="rId2">
          <o:FieldCodes>\s</o:FieldCodes>
        </o:OLEObject>
      </w:object>
    </w:r>
  </w:p>
  <w:p w:rsidR="00EA7CF1" w:rsidRDefault="00EA7CF1">
    <w:pPr>
      <w:pStyle w:val="a3"/>
      <w:framePr w:hSpace="180" w:wrap="around" w:vAnchor="text" w:hAnchor="page" w:x="481" w:y="7695"/>
      <w:rPr>
        <w:i/>
        <w:noProof/>
      </w:rPr>
    </w:pPr>
    <w:r w:rsidRPr="00674E07">
      <w:rPr>
        <w:i/>
      </w:rPr>
      <w:object w:dxaOrig="4320" w:dyaOrig="4320">
        <v:shape id="_x0000_i1026" type="#_x0000_t75" style="width:11.25pt;height:98.25pt" o:ole="">
          <v:imagedata r:id="rId3" o:title=""/>
        </v:shape>
        <o:OLEObject Type="Embed" ProgID="MSWordArt.2" ShapeID="_x0000_i1026" DrawAspect="Content" ObjectID="_1705841698" r:id="rId4">
          <o:FieldCodes>\s</o:FieldCodes>
        </o:OLEObject>
      </w:object>
    </w:r>
  </w:p>
  <w:p w:rsidR="00EA7CF1" w:rsidRDefault="00EA7CF1">
    <w:pPr>
      <w:pStyle w:val="a3"/>
      <w:framePr w:hSpace="180" w:wrap="around" w:vAnchor="text" w:hAnchor="page" w:x="481" w:y="9721"/>
      <w:rPr>
        <w:i/>
        <w:noProof/>
      </w:rPr>
    </w:pPr>
    <w:r w:rsidRPr="00674E07">
      <w:rPr>
        <w:i/>
      </w:rPr>
      <w:object w:dxaOrig="4320" w:dyaOrig="4320">
        <v:shape id="_x0000_i1027" type="#_x0000_t75" style="width:12pt;height:69pt" o:ole="">
          <v:imagedata r:id="rId5" o:title=""/>
        </v:shape>
        <o:OLEObject Type="Embed" ProgID="MSWordArt.2" ShapeID="_x0000_i1027" DrawAspect="Content" ObjectID="_1705841699" r:id="rId6">
          <o:FieldCodes>\s</o:FieldCodes>
        </o:OLEObject>
      </w:object>
    </w:r>
  </w:p>
  <w:p w:rsidR="00EA7CF1" w:rsidRDefault="00EA7CF1">
    <w:pPr>
      <w:pStyle w:val="a3"/>
      <w:framePr w:hSpace="180" w:wrap="around" w:vAnchor="text" w:hAnchor="page" w:x="489" w:y="11110"/>
      <w:rPr>
        <w:i/>
      </w:rPr>
    </w:pPr>
    <w:r w:rsidRPr="00674E07">
      <w:rPr>
        <w:i/>
      </w:rPr>
      <w:object w:dxaOrig="4320" w:dyaOrig="4320">
        <v:shape id="_x0000_i1028" type="#_x0000_t75" style="width:11.25pt;height:80.25pt" o:ole="">
          <v:imagedata r:id="rId7" o:title=""/>
        </v:shape>
        <o:OLEObject Type="Embed" ProgID="MSWordArt.2" ShapeID="_x0000_i1028" DrawAspect="Content" ObjectID="_1705841700" r:id="rId8">
          <o:FieldCodes>\s</o:FieldCodes>
        </o:OLEObject>
      </w:object>
    </w:r>
  </w:p>
  <w:p w:rsidR="00EA7CF1" w:rsidRPr="008E483A" w:rsidRDefault="00674E07">
    <w:pPr>
      <w:pStyle w:val="a3"/>
      <w:pBdr>
        <w:between w:val="single" w:sz="6" w:space="1" w:color="auto"/>
      </w:pBdr>
      <w:tabs>
        <w:tab w:val="clear" w:pos="4153"/>
        <w:tab w:val="clear" w:pos="8306"/>
      </w:tabs>
      <w:jc w:val="both"/>
      <w:rPr>
        <w:sz w:val="22"/>
        <w:szCs w:val="22"/>
      </w:rPr>
    </w:pPr>
    <w:r w:rsidRPr="00674E07">
      <w:rPr>
        <w:i/>
        <w:noProof/>
      </w:rPr>
      <w:pict>
        <v:line id="Line 43" o:spid="_x0000_s4190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411.1pt" to="56.7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1" o:spid="_x0000_s4189" style="position:absolute;left:0;text-align:lef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22.7pt" to="575.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3" o:spid="_x0000_s4188" style="position:absolute;left:0;text-align:left;z-index: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5pt,22.7pt" to="575.55pt,8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CF1" w:rsidRDefault="00EA7CF1">
    <w:pPr>
      <w:pStyle w:val="a3"/>
      <w:framePr w:hSpace="180" w:wrap="around" w:vAnchor="text" w:hAnchor="page" w:x="474" w:y="930"/>
    </w:pPr>
    <w: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12.75pt;height:65.25pt" o:ole="">
          <v:imagedata r:id="rId1" o:title=""/>
        </v:shape>
        <o:OLEObject Type="Embed" ProgID="MSWordArt.2" ShapeID="_x0000_i1030" DrawAspect="Content" ObjectID="_1705841702" r:id="rId2">
          <o:FieldCodes>\s</o:FieldCodes>
        </o:OLEObject>
      </w:object>
    </w:r>
  </w:p>
  <w:p w:rsidR="00EA7CF1" w:rsidRDefault="00EA7CF1">
    <w:pPr>
      <w:pStyle w:val="a3"/>
      <w:framePr w:hSpace="180" w:wrap="around" w:vAnchor="text" w:hAnchor="page" w:x="481" w:y="4379"/>
      <w:rPr>
        <w:noProof/>
      </w:rPr>
    </w:pPr>
    <w:r>
      <w:object w:dxaOrig="4320" w:dyaOrig="4320">
        <v:shape id="_x0000_i1031" type="#_x0000_t75" style="width:12pt;height:44.25pt" o:ole="">
          <v:imagedata r:id="rId3" o:title=""/>
        </v:shape>
        <o:OLEObject Type="Embed" ProgID="MSWordArt.2" ShapeID="_x0000_i1031" DrawAspect="Content" ObjectID="_1705841703" r:id="rId4">
          <o:FieldCodes>\s</o:FieldCodes>
        </o:OLEObject>
      </w:object>
    </w:r>
  </w:p>
  <w:p w:rsidR="00EA7CF1" w:rsidRDefault="00674E07">
    <w:pPr>
      <w:pStyle w:val="a3"/>
      <w:tabs>
        <w:tab w:val="clear" w:pos="4153"/>
        <w:tab w:val="clear" w:pos="8306"/>
      </w:tabs>
      <w:ind w:right="-1" w:firstLine="709"/>
    </w:pPr>
    <w:r w:rsidRPr="00674E07">
      <w:rPr>
        <w:i/>
        <w:noProof/>
      </w:rPr>
      <w:pict>
        <v:line id="Line 58" o:spid="_x0000_s4157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192.8pt" to="56.7pt,1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4" o:spid="_x0000_s4156" style="position:absolute;left:0;text-align:lef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81.2pt" to="56.7pt,5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6" o:spid="_x0000_s4155" style="position:absolute;left:0;text-align:lef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10.3pt" to="56.7pt,5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19" o:spid="_x0000_s4154" style="position:absolute;left:0;text-align:left;flip:y;z-index: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411.1pt" to="36.9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21" o:spid="_x0000_s4153" style="position:absolute;left:0;text-align:left;flip:y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411.1pt" to="22.7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15" o:spid="_x0000_s4152" style="position:absolute;left:0;text-align:left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362.9pt" to="56.7pt,3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17" o:spid="_x0000_s4151" style="position:absolute;left:0;text-align:left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411.1pt" to="56.7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13" o:spid="_x0000_s4150" style="position:absolute;left:0;text-align:left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5pt,22.7pt" to="575.55pt,8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" o:allowincell="f" strokeweight="2pt">
          <v:stroke startarrowwidth="narrow" startarrowlength="short" endarrowwidth="narrow" endarrowlength="short"/>
          <w10:wrap anchorx="page" anchory="page"/>
        </v:line>
      </w:pict>
    </w:r>
    <w:r>
      <w:rPr>
        <w:noProof/>
      </w:rPr>
      <w:pict>
        <v:line id="Line 11" o:spid="_x0000_s4149" style="position:absolute;left:0;text-align:left;flip:y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22.7pt" to="56.75pt,8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9" o:spid="_x0000_s4148" style="position:absolute;left:0;text-align:left;z-index: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22.7pt" to="22.75pt,3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2" o:spid="_x0000_s4147" style="position:absolute;left:0;text-align:left;z-index: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22.7pt" to="575.5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" o:allowincell="f" strokeweight="2pt">
          <v:stroke startarrowwidth="narrow" startarrowlength="short" endarrowwidth="narrow" endarrowlength="short"/>
          <w10:wrap anchorx="page" anchory="page"/>
        </v:line>
      </w:pict>
    </w:r>
    <w:r w:rsidRPr="00674E07">
      <w:rPr>
        <w:i/>
        <w:noProof/>
      </w:rPr>
      <w:pict>
        <v:line id="Line 7" o:spid="_x0000_s4146" style="position:absolute;left:0;text-align:left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22.7pt" to="36.9pt,3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" o:allowincell="f" strokeweight="2pt">
          <v:stroke startarrowwidth="narrow" startarrowlength="short" endarrowwidth="narrow" endarrowlength="short"/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D58"/>
    <w:multiLevelType w:val="hybridMultilevel"/>
    <w:tmpl w:val="47D877CE"/>
    <w:lvl w:ilvl="0" w:tplc="57EC90FE">
      <w:start w:val="81"/>
      <w:numFmt w:val="decimal"/>
      <w:lvlText w:val="Н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8793B"/>
    <w:multiLevelType w:val="hybridMultilevel"/>
    <w:tmpl w:val="56BE1DDC"/>
    <w:lvl w:ilvl="0" w:tplc="B3DA2348">
      <w:start w:val="283"/>
      <w:numFmt w:val="decimal"/>
      <w:lvlText w:val="Н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9253F"/>
    <w:multiLevelType w:val="hybridMultilevel"/>
    <w:tmpl w:val="3D3C9BE4"/>
    <w:lvl w:ilvl="0" w:tplc="4E88182E">
      <w:start w:val="1"/>
      <w:numFmt w:val="bullet"/>
      <w:lvlText w:val="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7177A1"/>
    <w:multiLevelType w:val="hybridMultilevel"/>
    <w:tmpl w:val="3B8E33D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A372025"/>
    <w:multiLevelType w:val="hybridMultilevel"/>
    <w:tmpl w:val="F3E40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87CB2"/>
    <w:multiLevelType w:val="hybridMultilevel"/>
    <w:tmpl w:val="F3E40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C7C1C"/>
    <w:multiLevelType w:val="hybridMultilevel"/>
    <w:tmpl w:val="2EBC4A16"/>
    <w:lvl w:ilvl="0" w:tplc="28802BA8">
      <w:start w:val="1"/>
      <w:numFmt w:val="decimal"/>
      <w:lvlText w:val="Т-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12631353"/>
    <w:multiLevelType w:val="hybridMultilevel"/>
    <w:tmpl w:val="59B60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03633"/>
    <w:multiLevelType w:val="hybridMultilevel"/>
    <w:tmpl w:val="E848A710"/>
    <w:lvl w:ilvl="0" w:tplc="4E88182E">
      <w:start w:val="1"/>
      <w:numFmt w:val="bullet"/>
      <w:lvlText w:val="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1DB723C5"/>
    <w:multiLevelType w:val="hybridMultilevel"/>
    <w:tmpl w:val="BB40132C"/>
    <w:lvl w:ilvl="0" w:tplc="952A0218">
      <w:start w:val="1"/>
      <w:numFmt w:val="decimal"/>
      <w:lvlText w:val="Т-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568B1"/>
    <w:multiLevelType w:val="hybridMultilevel"/>
    <w:tmpl w:val="B0E4AA18"/>
    <w:lvl w:ilvl="0" w:tplc="C63A203A">
      <w:start w:val="95"/>
      <w:numFmt w:val="decimal"/>
      <w:lvlText w:val="Н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F0F4A"/>
    <w:multiLevelType w:val="hybridMultilevel"/>
    <w:tmpl w:val="69C085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ED6113"/>
    <w:multiLevelType w:val="hybridMultilevel"/>
    <w:tmpl w:val="E4D673EC"/>
    <w:lvl w:ilvl="0" w:tplc="4E88182E">
      <w:start w:val="1"/>
      <w:numFmt w:val="bullet"/>
      <w:lvlText w:val="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222F2563"/>
    <w:multiLevelType w:val="hybridMultilevel"/>
    <w:tmpl w:val="48544E5C"/>
    <w:lvl w:ilvl="0" w:tplc="E348E0CA">
      <w:start w:val="1"/>
      <w:numFmt w:val="decimal"/>
      <w:lvlText w:val="Т-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81B81"/>
    <w:multiLevelType w:val="hybridMultilevel"/>
    <w:tmpl w:val="C046BBF6"/>
    <w:lvl w:ilvl="0" w:tplc="64FED55C">
      <w:start w:val="1"/>
      <w:numFmt w:val="decimal"/>
      <w:lvlText w:val="Т-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1F7A91"/>
    <w:multiLevelType w:val="hybridMultilevel"/>
    <w:tmpl w:val="C77C64DA"/>
    <w:lvl w:ilvl="0" w:tplc="4E88182E">
      <w:start w:val="1"/>
      <w:numFmt w:val="bullet"/>
      <w:lvlText w:val="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2E744E6E"/>
    <w:multiLevelType w:val="hybridMultilevel"/>
    <w:tmpl w:val="3E40A91A"/>
    <w:lvl w:ilvl="0" w:tplc="340AE66A">
      <w:start w:val="1"/>
      <w:numFmt w:val="bullet"/>
      <w:lvlText w:val="-"/>
      <w:lvlJc w:val="left"/>
      <w:pPr>
        <w:tabs>
          <w:tab w:val="num" w:pos="993"/>
        </w:tabs>
        <w:ind w:left="1140" w:hanging="14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2F5E73FD"/>
    <w:multiLevelType w:val="hybridMultilevel"/>
    <w:tmpl w:val="26ACF372"/>
    <w:lvl w:ilvl="0" w:tplc="28802BA8">
      <w:start w:val="1"/>
      <w:numFmt w:val="decimal"/>
      <w:lvlText w:val="Т-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75601F"/>
    <w:multiLevelType w:val="hybridMultilevel"/>
    <w:tmpl w:val="F0E2CE06"/>
    <w:lvl w:ilvl="0" w:tplc="57EC90FE">
      <w:start w:val="81"/>
      <w:numFmt w:val="decimal"/>
      <w:lvlText w:val="Н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422AC9"/>
    <w:multiLevelType w:val="hybridMultilevel"/>
    <w:tmpl w:val="1FE4EEEE"/>
    <w:lvl w:ilvl="0" w:tplc="12243F5E">
      <w:start w:val="565"/>
      <w:numFmt w:val="decimal"/>
      <w:lvlText w:val="Н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A1129"/>
    <w:multiLevelType w:val="hybridMultilevel"/>
    <w:tmpl w:val="2298785E"/>
    <w:lvl w:ilvl="0" w:tplc="CF441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0C0B43"/>
    <w:multiLevelType w:val="hybridMultilevel"/>
    <w:tmpl w:val="6CD473F2"/>
    <w:lvl w:ilvl="0" w:tplc="A38A76FE">
      <w:start w:val="1"/>
      <w:numFmt w:val="decimal"/>
      <w:lvlText w:val="Т-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8602D"/>
    <w:multiLevelType w:val="hybridMultilevel"/>
    <w:tmpl w:val="0BA62114"/>
    <w:lvl w:ilvl="0" w:tplc="0BD0AB0A">
      <w:start w:val="81"/>
      <w:numFmt w:val="decimal"/>
      <w:lvlText w:val="Н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997965"/>
    <w:multiLevelType w:val="hybridMultilevel"/>
    <w:tmpl w:val="F1864310"/>
    <w:lvl w:ilvl="0" w:tplc="BAF6FD58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BE09B2"/>
    <w:multiLevelType w:val="hybridMultilevel"/>
    <w:tmpl w:val="0C8C9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FC0F43"/>
    <w:multiLevelType w:val="hybridMultilevel"/>
    <w:tmpl w:val="5574B260"/>
    <w:lvl w:ilvl="0" w:tplc="0419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>
    <w:nsid w:val="46821AE5"/>
    <w:multiLevelType w:val="hybridMultilevel"/>
    <w:tmpl w:val="CABE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C249F2"/>
    <w:multiLevelType w:val="hybridMultilevel"/>
    <w:tmpl w:val="2878F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61F6E"/>
    <w:multiLevelType w:val="hybridMultilevel"/>
    <w:tmpl w:val="DA22FC00"/>
    <w:lvl w:ilvl="0" w:tplc="4E88182E">
      <w:start w:val="1"/>
      <w:numFmt w:val="bullet"/>
      <w:lvlText w:val="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>
    <w:nsid w:val="4A625ECA"/>
    <w:multiLevelType w:val="hybridMultilevel"/>
    <w:tmpl w:val="198C6F06"/>
    <w:lvl w:ilvl="0" w:tplc="7ACA3672">
      <w:start w:val="1"/>
      <w:numFmt w:val="decimal"/>
      <w:lvlText w:val="Т-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7299B"/>
    <w:multiLevelType w:val="hybridMultilevel"/>
    <w:tmpl w:val="078021BC"/>
    <w:lvl w:ilvl="0" w:tplc="1C1CC3D2">
      <w:start w:val="1"/>
      <w:numFmt w:val="decimal"/>
      <w:lvlText w:val="Т-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9B64F4"/>
    <w:multiLevelType w:val="hybridMultilevel"/>
    <w:tmpl w:val="5CEEA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B02FE"/>
    <w:multiLevelType w:val="hybridMultilevel"/>
    <w:tmpl w:val="0DBA1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C203AB"/>
    <w:multiLevelType w:val="hybridMultilevel"/>
    <w:tmpl w:val="CCD6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634B9"/>
    <w:multiLevelType w:val="hybridMultilevel"/>
    <w:tmpl w:val="6F58E172"/>
    <w:lvl w:ilvl="0" w:tplc="8AE883B6">
      <w:start w:val="1"/>
      <w:numFmt w:val="decimal"/>
      <w:lvlText w:val="Т-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3C5EED"/>
    <w:multiLevelType w:val="hybridMultilevel"/>
    <w:tmpl w:val="8264CC4C"/>
    <w:lvl w:ilvl="0" w:tplc="31E47DFA">
      <w:numFmt w:val="bullet"/>
      <w:lvlText w:val="·"/>
      <w:lvlJc w:val="left"/>
      <w:pPr>
        <w:ind w:left="1966" w:hanging="69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6">
    <w:nsid w:val="5D4A35E4"/>
    <w:multiLevelType w:val="hybridMultilevel"/>
    <w:tmpl w:val="CFA0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E172D4"/>
    <w:multiLevelType w:val="hybridMultilevel"/>
    <w:tmpl w:val="EBAA8D30"/>
    <w:lvl w:ilvl="0" w:tplc="FFFFFFFF">
      <w:start w:val="1"/>
      <w:numFmt w:val="bullet"/>
      <w:lvlText w:val=""/>
      <w:lvlJc w:val="left"/>
      <w:pPr>
        <w:tabs>
          <w:tab w:val="num" w:pos="3904"/>
        </w:tabs>
        <w:ind w:left="39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86"/>
        </w:tabs>
        <w:ind w:left="22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06"/>
        </w:tabs>
        <w:ind w:left="30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26"/>
        </w:tabs>
        <w:ind w:left="37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46"/>
        </w:tabs>
        <w:ind w:left="44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66"/>
        </w:tabs>
        <w:ind w:left="51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86"/>
        </w:tabs>
        <w:ind w:left="58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06"/>
        </w:tabs>
        <w:ind w:left="66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26"/>
        </w:tabs>
        <w:ind w:left="7326" w:hanging="360"/>
      </w:pPr>
      <w:rPr>
        <w:rFonts w:ascii="Wingdings" w:hAnsi="Wingdings" w:hint="default"/>
      </w:rPr>
    </w:lvl>
  </w:abstractNum>
  <w:abstractNum w:abstractNumId="38">
    <w:nsid w:val="61507F29"/>
    <w:multiLevelType w:val="hybridMultilevel"/>
    <w:tmpl w:val="0BCE2530"/>
    <w:lvl w:ilvl="0" w:tplc="15E42CC6">
      <w:start w:val="1"/>
      <w:numFmt w:val="decimal"/>
      <w:lvlText w:val="Т-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887486"/>
    <w:multiLevelType w:val="hybridMultilevel"/>
    <w:tmpl w:val="FA52E4FC"/>
    <w:lvl w:ilvl="0" w:tplc="17A6AA18">
      <w:start w:val="1"/>
      <w:numFmt w:val="decimal"/>
      <w:lvlText w:val="Т-1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1006A7"/>
    <w:multiLevelType w:val="hybridMultilevel"/>
    <w:tmpl w:val="265AA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E7612B"/>
    <w:multiLevelType w:val="hybridMultilevel"/>
    <w:tmpl w:val="66623FF0"/>
    <w:lvl w:ilvl="0" w:tplc="2E8C171E">
      <w:start w:val="1"/>
      <w:numFmt w:val="decimal"/>
      <w:lvlText w:val="Т-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FF56E5"/>
    <w:multiLevelType w:val="hybridMultilevel"/>
    <w:tmpl w:val="D2B05C56"/>
    <w:lvl w:ilvl="0" w:tplc="340AE66A">
      <w:start w:val="1"/>
      <w:numFmt w:val="bullet"/>
      <w:lvlText w:val="-"/>
      <w:lvlJc w:val="left"/>
      <w:pPr>
        <w:tabs>
          <w:tab w:val="num" w:pos="993"/>
        </w:tabs>
        <w:ind w:left="1140" w:hanging="14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3">
    <w:nsid w:val="6D745B1D"/>
    <w:multiLevelType w:val="hybridMultilevel"/>
    <w:tmpl w:val="728CC728"/>
    <w:lvl w:ilvl="0" w:tplc="49B8A8E8">
      <w:start w:val="1"/>
      <w:numFmt w:val="decimal"/>
      <w:lvlText w:val="Н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78139E"/>
    <w:multiLevelType w:val="hybridMultilevel"/>
    <w:tmpl w:val="A016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37FD6"/>
    <w:multiLevelType w:val="hybridMultilevel"/>
    <w:tmpl w:val="EEBAE9C8"/>
    <w:lvl w:ilvl="0" w:tplc="218A0722">
      <w:start w:val="95"/>
      <w:numFmt w:val="decimal"/>
      <w:lvlText w:val="Н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9A094B"/>
    <w:multiLevelType w:val="hybridMultilevel"/>
    <w:tmpl w:val="644E816A"/>
    <w:lvl w:ilvl="0" w:tplc="B8C25A9C">
      <w:start w:val="176"/>
      <w:numFmt w:val="decimal"/>
      <w:lvlText w:val="Н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0B747B"/>
    <w:multiLevelType w:val="hybridMultilevel"/>
    <w:tmpl w:val="4CAEF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053D43"/>
    <w:multiLevelType w:val="hybridMultilevel"/>
    <w:tmpl w:val="8736B588"/>
    <w:lvl w:ilvl="0" w:tplc="3946AFD2">
      <w:start w:val="1"/>
      <w:numFmt w:val="decimal"/>
      <w:lvlText w:val="Т-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9"/>
  </w:num>
  <w:num w:numId="5">
    <w:abstractNumId w:val="16"/>
  </w:num>
  <w:num w:numId="6">
    <w:abstractNumId w:val="46"/>
  </w:num>
  <w:num w:numId="7">
    <w:abstractNumId w:val="0"/>
  </w:num>
  <w:num w:numId="8">
    <w:abstractNumId w:val="22"/>
  </w:num>
  <w:num w:numId="9">
    <w:abstractNumId w:val="43"/>
  </w:num>
  <w:num w:numId="10">
    <w:abstractNumId w:val="45"/>
  </w:num>
  <w:num w:numId="11">
    <w:abstractNumId w:val="10"/>
  </w:num>
  <w:num w:numId="12">
    <w:abstractNumId w:val="1"/>
  </w:num>
  <w:num w:numId="13">
    <w:abstractNumId w:val="13"/>
  </w:num>
  <w:num w:numId="14">
    <w:abstractNumId w:val="17"/>
  </w:num>
  <w:num w:numId="15">
    <w:abstractNumId w:val="6"/>
  </w:num>
  <w:num w:numId="16">
    <w:abstractNumId w:val="21"/>
  </w:num>
  <w:num w:numId="17">
    <w:abstractNumId w:val="9"/>
  </w:num>
  <w:num w:numId="18">
    <w:abstractNumId w:val="41"/>
  </w:num>
  <w:num w:numId="19">
    <w:abstractNumId w:val="29"/>
  </w:num>
  <w:num w:numId="20">
    <w:abstractNumId w:val="48"/>
  </w:num>
  <w:num w:numId="21">
    <w:abstractNumId w:val="38"/>
  </w:num>
  <w:num w:numId="22">
    <w:abstractNumId w:val="30"/>
  </w:num>
  <w:num w:numId="23">
    <w:abstractNumId w:val="14"/>
  </w:num>
  <w:num w:numId="24">
    <w:abstractNumId w:val="34"/>
  </w:num>
  <w:num w:numId="25">
    <w:abstractNumId w:val="39"/>
  </w:num>
  <w:num w:numId="26">
    <w:abstractNumId w:val="31"/>
  </w:num>
  <w:num w:numId="27">
    <w:abstractNumId w:val="3"/>
  </w:num>
  <w:num w:numId="28">
    <w:abstractNumId w:val="25"/>
  </w:num>
  <w:num w:numId="29">
    <w:abstractNumId w:val="35"/>
  </w:num>
  <w:num w:numId="30">
    <w:abstractNumId w:val="33"/>
  </w:num>
  <w:num w:numId="31">
    <w:abstractNumId w:val="24"/>
  </w:num>
  <w:num w:numId="32">
    <w:abstractNumId w:val="40"/>
  </w:num>
  <w:num w:numId="33">
    <w:abstractNumId w:val="5"/>
  </w:num>
  <w:num w:numId="34">
    <w:abstractNumId w:val="4"/>
  </w:num>
  <w:num w:numId="35">
    <w:abstractNumId w:val="7"/>
  </w:num>
  <w:num w:numId="36">
    <w:abstractNumId w:val="27"/>
  </w:num>
  <w:num w:numId="37">
    <w:abstractNumId w:val="26"/>
  </w:num>
  <w:num w:numId="38">
    <w:abstractNumId w:val="47"/>
  </w:num>
  <w:num w:numId="39">
    <w:abstractNumId w:val="44"/>
  </w:num>
  <w:num w:numId="40">
    <w:abstractNumId w:val="36"/>
  </w:num>
  <w:num w:numId="41">
    <w:abstractNumId w:val="15"/>
  </w:num>
  <w:num w:numId="42">
    <w:abstractNumId w:val="28"/>
  </w:num>
  <w:num w:numId="43">
    <w:abstractNumId w:val="8"/>
  </w:num>
  <w:num w:numId="44">
    <w:abstractNumId w:val="2"/>
  </w:num>
  <w:num w:numId="45">
    <w:abstractNumId w:val="12"/>
  </w:num>
  <w:num w:numId="46">
    <w:abstractNumId w:val="20"/>
  </w:num>
  <w:num w:numId="47">
    <w:abstractNumId w:val="37"/>
  </w:num>
  <w:num w:numId="48">
    <w:abstractNumId w:val="32"/>
  </w:num>
  <w:num w:numId="49">
    <w:abstractNumId w:val="11"/>
  </w:num>
  <w:num w:numId="50">
    <w:abstractNumId w:val="2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autoHyphenation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19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A27F1"/>
    <w:rsid w:val="0000207A"/>
    <w:rsid w:val="00002ABC"/>
    <w:rsid w:val="000132F4"/>
    <w:rsid w:val="00015528"/>
    <w:rsid w:val="00015572"/>
    <w:rsid w:val="0002041D"/>
    <w:rsid w:val="00020AA8"/>
    <w:rsid w:val="00022813"/>
    <w:rsid w:val="000256F4"/>
    <w:rsid w:val="000266D6"/>
    <w:rsid w:val="000345D1"/>
    <w:rsid w:val="00035918"/>
    <w:rsid w:val="00036B49"/>
    <w:rsid w:val="00036FC1"/>
    <w:rsid w:val="00044052"/>
    <w:rsid w:val="00044D8F"/>
    <w:rsid w:val="00051921"/>
    <w:rsid w:val="000551FD"/>
    <w:rsid w:val="00056013"/>
    <w:rsid w:val="0006011A"/>
    <w:rsid w:val="00061C97"/>
    <w:rsid w:val="00062438"/>
    <w:rsid w:val="00062E76"/>
    <w:rsid w:val="00063C8B"/>
    <w:rsid w:val="000654C0"/>
    <w:rsid w:val="00071769"/>
    <w:rsid w:val="00076E85"/>
    <w:rsid w:val="0008342D"/>
    <w:rsid w:val="000838E5"/>
    <w:rsid w:val="000840C1"/>
    <w:rsid w:val="000846CD"/>
    <w:rsid w:val="00092934"/>
    <w:rsid w:val="000935B5"/>
    <w:rsid w:val="0009465A"/>
    <w:rsid w:val="000A20B0"/>
    <w:rsid w:val="000A3463"/>
    <w:rsid w:val="000A3F39"/>
    <w:rsid w:val="000A5632"/>
    <w:rsid w:val="000A6A76"/>
    <w:rsid w:val="000A6F26"/>
    <w:rsid w:val="000A7E13"/>
    <w:rsid w:val="000B179B"/>
    <w:rsid w:val="000B4F75"/>
    <w:rsid w:val="000B745C"/>
    <w:rsid w:val="000B7A69"/>
    <w:rsid w:val="000C023E"/>
    <w:rsid w:val="000C4882"/>
    <w:rsid w:val="000C7A83"/>
    <w:rsid w:val="000D2F2A"/>
    <w:rsid w:val="000D567E"/>
    <w:rsid w:val="000E1205"/>
    <w:rsid w:val="000E2680"/>
    <w:rsid w:val="000E47E3"/>
    <w:rsid w:val="000F1264"/>
    <w:rsid w:val="000F37C5"/>
    <w:rsid w:val="000F3FE4"/>
    <w:rsid w:val="000F5F87"/>
    <w:rsid w:val="000F7353"/>
    <w:rsid w:val="001027AD"/>
    <w:rsid w:val="00102B2F"/>
    <w:rsid w:val="00112165"/>
    <w:rsid w:val="00112FE7"/>
    <w:rsid w:val="00113B5E"/>
    <w:rsid w:val="00115BE7"/>
    <w:rsid w:val="00116FA1"/>
    <w:rsid w:val="00120910"/>
    <w:rsid w:val="001227E7"/>
    <w:rsid w:val="00122BB7"/>
    <w:rsid w:val="001236AD"/>
    <w:rsid w:val="00125BE7"/>
    <w:rsid w:val="001311D6"/>
    <w:rsid w:val="001341DE"/>
    <w:rsid w:val="00134749"/>
    <w:rsid w:val="00134D95"/>
    <w:rsid w:val="00135550"/>
    <w:rsid w:val="00136684"/>
    <w:rsid w:val="00141C59"/>
    <w:rsid w:val="00143EA4"/>
    <w:rsid w:val="00146F98"/>
    <w:rsid w:val="0015180C"/>
    <w:rsid w:val="001523F5"/>
    <w:rsid w:val="00154FCA"/>
    <w:rsid w:val="00162298"/>
    <w:rsid w:val="00162C24"/>
    <w:rsid w:val="001636D9"/>
    <w:rsid w:val="001636FA"/>
    <w:rsid w:val="00164B54"/>
    <w:rsid w:val="001652CE"/>
    <w:rsid w:val="00165922"/>
    <w:rsid w:val="00167136"/>
    <w:rsid w:val="00167A17"/>
    <w:rsid w:val="00176274"/>
    <w:rsid w:val="00177A17"/>
    <w:rsid w:val="001832F6"/>
    <w:rsid w:val="00186FDF"/>
    <w:rsid w:val="00192E04"/>
    <w:rsid w:val="00194851"/>
    <w:rsid w:val="00194DCF"/>
    <w:rsid w:val="0019556A"/>
    <w:rsid w:val="0019743C"/>
    <w:rsid w:val="001A3149"/>
    <w:rsid w:val="001A3CF5"/>
    <w:rsid w:val="001B29D8"/>
    <w:rsid w:val="001B32D1"/>
    <w:rsid w:val="001B3C90"/>
    <w:rsid w:val="001B4681"/>
    <w:rsid w:val="001B701A"/>
    <w:rsid w:val="001B762E"/>
    <w:rsid w:val="001C130B"/>
    <w:rsid w:val="001C21D9"/>
    <w:rsid w:val="001C442C"/>
    <w:rsid w:val="001C5C12"/>
    <w:rsid w:val="001C6725"/>
    <w:rsid w:val="001C6D40"/>
    <w:rsid w:val="001D1712"/>
    <w:rsid w:val="001D426A"/>
    <w:rsid w:val="001D43B4"/>
    <w:rsid w:val="001D5CE0"/>
    <w:rsid w:val="001D690D"/>
    <w:rsid w:val="001E20CD"/>
    <w:rsid w:val="001E4B9D"/>
    <w:rsid w:val="001E72B0"/>
    <w:rsid w:val="001F19F3"/>
    <w:rsid w:val="001F2039"/>
    <w:rsid w:val="001F2342"/>
    <w:rsid w:val="001F4EE0"/>
    <w:rsid w:val="001F7A68"/>
    <w:rsid w:val="002011B2"/>
    <w:rsid w:val="00203F28"/>
    <w:rsid w:val="002054BE"/>
    <w:rsid w:val="00207BDC"/>
    <w:rsid w:val="0021004B"/>
    <w:rsid w:val="00210AB3"/>
    <w:rsid w:val="00213165"/>
    <w:rsid w:val="002145D3"/>
    <w:rsid w:val="00221819"/>
    <w:rsid w:val="00222B29"/>
    <w:rsid w:val="00223B23"/>
    <w:rsid w:val="00223C67"/>
    <w:rsid w:val="00224D33"/>
    <w:rsid w:val="002275E0"/>
    <w:rsid w:val="00230427"/>
    <w:rsid w:val="00232C35"/>
    <w:rsid w:val="00235096"/>
    <w:rsid w:val="002415FE"/>
    <w:rsid w:val="00241FA8"/>
    <w:rsid w:val="00242508"/>
    <w:rsid w:val="00246261"/>
    <w:rsid w:val="00247CBF"/>
    <w:rsid w:val="00250326"/>
    <w:rsid w:val="0025200C"/>
    <w:rsid w:val="00252A02"/>
    <w:rsid w:val="002569C8"/>
    <w:rsid w:val="00257A21"/>
    <w:rsid w:val="002638A0"/>
    <w:rsid w:val="00265EED"/>
    <w:rsid w:val="00266616"/>
    <w:rsid w:val="00273600"/>
    <w:rsid w:val="0027477B"/>
    <w:rsid w:val="0027644B"/>
    <w:rsid w:val="00280B21"/>
    <w:rsid w:val="00281305"/>
    <w:rsid w:val="002813B5"/>
    <w:rsid w:val="002855B4"/>
    <w:rsid w:val="00285901"/>
    <w:rsid w:val="00285B34"/>
    <w:rsid w:val="00290E3C"/>
    <w:rsid w:val="00291037"/>
    <w:rsid w:val="002928DE"/>
    <w:rsid w:val="002979A9"/>
    <w:rsid w:val="002A297C"/>
    <w:rsid w:val="002A3A4D"/>
    <w:rsid w:val="002A5958"/>
    <w:rsid w:val="002A6305"/>
    <w:rsid w:val="002B247F"/>
    <w:rsid w:val="002B46E1"/>
    <w:rsid w:val="002B7C4C"/>
    <w:rsid w:val="002C3F75"/>
    <w:rsid w:val="002C5077"/>
    <w:rsid w:val="002C7779"/>
    <w:rsid w:val="002D4566"/>
    <w:rsid w:val="002D5473"/>
    <w:rsid w:val="002D6BB5"/>
    <w:rsid w:val="002E7D74"/>
    <w:rsid w:val="002F1DB2"/>
    <w:rsid w:val="002F2901"/>
    <w:rsid w:val="002F39F5"/>
    <w:rsid w:val="002F42DF"/>
    <w:rsid w:val="002F631E"/>
    <w:rsid w:val="002F7C09"/>
    <w:rsid w:val="0030058E"/>
    <w:rsid w:val="00301C69"/>
    <w:rsid w:val="00303354"/>
    <w:rsid w:val="00303A52"/>
    <w:rsid w:val="00304E2E"/>
    <w:rsid w:val="003073A1"/>
    <w:rsid w:val="00310254"/>
    <w:rsid w:val="0032165D"/>
    <w:rsid w:val="0032282B"/>
    <w:rsid w:val="00324DB7"/>
    <w:rsid w:val="00333C6E"/>
    <w:rsid w:val="00337F59"/>
    <w:rsid w:val="00340382"/>
    <w:rsid w:val="003444F8"/>
    <w:rsid w:val="00345790"/>
    <w:rsid w:val="0035048D"/>
    <w:rsid w:val="00355FA2"/>
    <w:rsid w:val="003566F1"/>
    <w:rsid w:val="003600B8"/>
    <w:rsid w:val="003610FC"/>
    <w:rsid w:val="00362D04"/>
    <w:rsid w:val="003633D3"/>
    <w:rsid w:val="0036340B"/>
    <w:rsid w:val="00364C0C"/>
    <w:rsid w:val="00365FB1"/>
    <w:rsid w:val="00367EC1"/>
    <w:rsid w:val="0037079E"/>
    <w:rsid w:val="00371EB8"/>
    <w:rsid w:val="003772D5"/>
    <w:rsid w:val="003817B9"/>
    <w:rsid w:val="00385DC5"/>
    <w:rsid w:val="003907AF"/>
    <w:rsid w:val="00392A31"/>
    <w:rsid w:val="00392AF0"/>
    <w:rsid w:val="003936A7"/>
    <w:rsid w:val="003964E9"/>
    <w:rsid w:val="00397F7A"/>
    <w:rsid w:val="003A48E1"/>
    <w:rsid w:val="003A514B"/>
    <w:rsid w:val="003A5A28"/>
    <w:rsid w:val="003A73C8"/>
    <w:rsid w:val="003B0924"/>
    <w:rsid w:val="003B38E1"/>
    <w:rsid w:val="003B3EC1"/>
    <w:rsid w:val="003B4333"/>
    <w:rsid w:val="003B4484"/>
    <w:rsid w:val="003B5879"/>
    <w:rsid w:val="003B5D85"/>
    <w:rsid w:val="003B7972"/>
    <w:rsid w:val="003C01BC"/>
    <w:rsid w:val="003C04E5"/>
    <w:rsid w:val="003C178C"/>
    <w:rsid w:val="003C234B"/>
    <w:rsid w:val="003D0721"/>
    <w:rsid w:val="003D1280"/>
    <w:rsid w:val="003D2CBD"/>
    <w:rsid w:val="003D2F23"/>
    <w:rsid w:val="003D5D33"/>
    <w:rsid w:val="003E2D2F"/>
    <w:rsid w:val="003E3BBE"/>
    <w:rsid w:val="003F2953"/>
    <w:rsid w:val="003F4613"/>
    <w:rsid w:val="003F5E29"/>
    <w:rsid w:val="003F6E62"/>
    <w:rsid w:val="003F709F"/>
    <w:rsid w:val="0040037A"/>
    <w:rsid w:val="00400483"/>
    <w:rsid w:val="00400A8E"/>
    <w:rsid w:val="004047F2"/>
    <w:rsid w:val="00405C01"/>
    <w:rsid w:val="00405E9F"/>
    <w:rsid w:val="004073D8"/>
    <w:rsid w:val="00413764"/>
    <w:rsid w:val="00425F66"/>
    <w:rsid w:val="00426CB0"/>
    <w:rsid w:val="00427585"/>
    <w:rsid w:val="00432244"/>
    <w:rsid w:val="0043552F"/>
    <w:rsid w:val="00437886"/>
    <w:rsid w:val="0044045F"/>
    <w:rsid w:val="0044226D"/>
    <w:rsid w:val="004460DE"/>
    <w:rsid w:val="004460F3"/>
    <w:rsid w:val="00447804"/>
    <w:rsid w:val="00447C68"/>
    <w:rsid w:val="00460723"/>
    <w:rsid w:val="00463CA1"/>
    <w:rsid w:val="004728FC"/>
    <w:rsid w:val="0047584B"/>
    <w:rsid w:val="00476B00"/>
    <w:rsid w:val="00476C84"/>
    <w:rsid w:val="00477D72"/>
    <w:rsid w:val="00480391"/>
    <w:rsid w:val="00493150"/>
    <w:rsid w:val="004936B2"/>
    <w:rsid w:val="004941E9"/>
    <w:rsid w:val="00495225"/>
    <w:rsid w:val="00495D03"/>
    <w:rsid w:val="004973FB"/>
    <w:rsid w:val="004976B0"/>
    <w:rsid w:val="004A0087"/>
    <w:rsid w:val="004A3AB6"/>
    <w:rsid w:val="004A4EAE"/>
    <w:rsid w:val="004A53ED"/>
    <w:rsid w:val="004B064D"/>
    <w:rsid w:val="004B518A"/>
    <w:rsid w:val="004B63F4"/>
    <w:rsid w:val="004B6D9D"/>
    <w:rsid w:val="004B76B8"/>
    <w:rsid w:val="004C1D87"/>
    <w:rsid w:val="004C2C6D"/>
    <w:rsid w:val="004C3913"/>
    <w:rsid w:val="004C51F4"/>
    <w:rsid w:val="004D4BD4"/>
    <w:rsid w:val="004D586B"/>
    <w:rsid w:val="004D6533"/>
    <w:rsid w:val="004E0AB7"/>
    <w:rsid w:val="004E3792"/>
    <w:rsid w:val="004E7F88"/>
    <w:rsid w:val="004F1173"/>
    <w:rsid w:val="004F333C"/>
    <w:rsid w:val="004F775A"/>
    <w:rsid w:val="00500061"/>
    <w:rsid w:val="0050008E"/>
    <w:rsid w:val="00500626"/>
    <w:rsid w:val="00500DA2"/>
    <w:rsid w:val="00505200"/>
    <w:rsid w:val="0050677E"/>
    <w:rsid w:val="005100E4"/>
    <w:rsid w:val="00510821"/>
    <w:rsid w:val="00513BA0"/>
    <w:rsid w:val="00513F3D"/>
    <w:rsid w:val="00520FF1"/>
    <w:rsid w:val="00522CCB"/>
    <w:rsid w:val="00526842"/>
    <w:rsid w:val="00535679"/>
    <w:rsid w:val="00540545"/>
    <w:rsid w:val="00544EC7"/>
    <w:rsid w:val="00550705"/>
    <w:rsid w:val="00550D58"/>
    <w:rsid w:val="005519EA"/>
    <w:rsid w:val="0055297C"/>
    <w:rsid w:val="005538CB"/>
    <w:rsid w:val="00555072"/>
    <w:rsid w:val="00556884"/>
    <w:rsid w:val="00561693"/>
    <w:rsid w:val="005622C2"/>
    <w:rsid w:val="00565487"/>
    <w:rsid w:val="00565D92"/>
    <w:rsid w:val="0056650E"/>
    <w:rsid w:val="00567032"/>
    <w:rsid w:val="00567080"/>
    <w:rsid w:val="00571644"/>
    <w:rsid w:val="005727D8"/>
    <w:rsid w:val="00574E3F"/>
    <w:rsid w:val="005758F5"/>
    <w:rsid w:val="0057681D"/>
    <w:rsid w:val="00576EA0"/>
    <w:rsid w:val="00577B89"/>
    <w:rsid w:val="00580B4C"/>
    <w:rsid w:val="00583E29"/>
    <w:rsid w:val="00584288"/>
    <w:rsid w:val="00584359"/>
    <w:rsid w:val="00584F92"/>
    <w:rsid w:val="0059475C"/>
    <w:rsid w:val="0059524E"/>
    <w:rsid w:val="00595E56"/>
    <w:rsid w:val="005A06E6"/>
    <w:rsid w:val="005A0F2D"/>
    <w:rsid w:val="005A22F3"/>
    <w:rsid w:val="005A49D5"/>
    <w:rsid w:val="005A697C"/>
    <w:rsid w:val="005A6AA7"/>
    <w:rsid w:val="005A6AB7"/>
    <w:rsid w:val="005A7CFD"/>
    <w:rsid w:val="005B0CD0"/>
    <w:rsid w:val="005B0EA8"/>
    <w:rsid w:val="005B76DE"/>
    <w:rsid w:val="005C007C"/>
    <w:rsid w:val="005C0705"/>
    <w:rsid w:val="005C0B41"/>
    <w:rsid w:val="005C1552"/>
    <w:rsid w:val="005C2F19"/>
    <w:rsid w:val="005C359E"/>
    <w:rsid w:val="005C3D20"/>
    <w:rsid w:val="005D05D9"/>
    <w:rsid w:val="005D3738"/>
    <w:rsid w:val="005D4FAF"/>
    <w:rsid w:val="005D7432"/>
    <w:rsid w:val="005E1810"/>
    <w:rsid w:val="005E316C"/>
    <w:rsid w:val="005E433D"/>
    <w:rsid w:val="005F084F"/>
    <w:rsid w:val="005F0B81"/>
    <w:rsid w:val="005F1B5E"/>
    <w:rsid w:val="005F55D3"/>
    <w:rsid w:val="005F6069"/>
    <w:rsid w:val="00602D6D"/>
    <w:rsid w:val="006039C3"/>
    <w:rsid w:val="00605BEF"/>
    <w:rsid w:val="00610E3D"/>
    <w:rsid w:val="0061117A"/>
    <w:rsid w:val="00613A2E"/>
    <w:rsid w:val="0061595C"/>
    <w:rsid w:val="00615C80"/>
    <w:rsid w:val="00617B51"/>
    <w:rsid w:val="00620A6D"/>
    <w:rsid w:val="006211EE"/>
    <w:rsid w:val="00622401"/>
    <w:rsid w:val="00622EA9"/>
    <w:rsid w:val="00624293"/>
    <w:rsid w:val="00624C92"/>
    <w:rsid w:val="00637672"/>
    <w:rsid w:val="00641814"/>
    <w:rsid w:val="00641ED2"/>
    <w:rsid w:val="00642043"/>
    <w:rsid w:val="006420EA"/>
    <w:rsid w:val="006438C6"/>
    <w:rsid w:val="00645060"/>
    <w:rsid w:val="00647138"/>
    <w:rsid w:val="006503BB"/>
    <w:rsid w:val="00654058"/>
    <w:rsid w:val="006550B8"/>
    <w:rsid w:val="00657556"/>
    <w:rsid w:val="006633ED"/>
    <w:rsid w:val="0066479C"/>
    <w:rsid w:val="00664A38"/>
    <w:rsid w:val="00666290"/>
    <w:rsid w:val="00666710"/>
    <w:rsid w:val="00666DEA"/>
    <w:rsid w:val="0066739E"/>
    <w:rsid w:val="00673ED6"/>
    <w:rsid w:val="006741A9"/>
    <w:rsid w:val="006745A9"/>
    <w:rsid w:val="00674E07"/>
    <w:rsid w:val="00675B73"/>
    <w:rsid w:val="0068011F"/>
    <w:rsid w:val="006810C8"/>
    <w:rsid w:val="00681444"/>
    <w:rsid w:val="0068490B"/>
    <w:rsid w:val="00685F51"/>
    <w:rsid w:val="006862B3"/>
    <w:rsid w:val="00687985"/>
    <w:rsid w:val="00687C51"/>
    <w:rsid w:val="00687FB6"/>
    <w:rsid w:val="00696E6A"/>
    <w:rsid w:val="00697F18"/>
    <w:rsid w:val="006A0EEB"/>
    <w:rsid w:val="006A4844"/>
    <w:rsid w:val="006A5550"/>
    <w:rsid w:val="006A734D"/>
    <w:rsid w:val="006A7C12"/>
    <w:rsid w:val="006B0660"/>
    <w:rsid w:val="006B4EA1"/>
    <w:rsid w:val="006B6FC9"/>
    <w:rsid w:val="006C0AAF"/>
    <w:rsid w:val="006C1C0D"/>
    <w:rsid w:val="006C2039"/>
    <w:rsid w:val="006C39D1"/>
    <w:rsid w:val="006C48D2"/>
    <w:rsid w:val="006C556A"/>
    <w:rsid w:val="006C7993"/>
    <w:rsid w:val="006D0EAD"/>
    <w:rsid w:val="006D197F"/>
    <w:rsid w:val="006D4D8C"/>
    <w:rsid w:val="006D582F"/>
    <w:rsid w:val="006E2DBB"/>
    <w:rsid w:val="006E4185"/>
    <w:rsid w:val="006E5246"/>
    <w:rsid w:val="006E6998"/>
    <w:rsid w:val="006E73CD"/>
    <w:rsid w:val="006F03C1"/>
    <w:rsid w:val="006F193E"/>
    <w:rsid w:val="006F5404"/>
    <w:rsid w:val="006F6F81"/>
    <w:rsid w:val="00700DE6"/>
    <w:rsid w:val="00702241"/>
    <w:rsid w:val="00703C0A"/>
    <w:rsid w:val="007040F7"/>
    <w:rsid w:val="00711CBE"/>
    <w:rsid w:val="00721B45"/>
    <w:rsid w:val="007236DD"/>
    <w:rsid w:val="0072402A"/>
    <w:rsid w:val="00725328"/>
    <w:rsid w:val="007257D4"/>
    <w:rsid w:val="007258FF"/>
    <w:rsid w:val="00726877"/>
    <w:rsid w:val="00726E31"/>
    <w:rsid w:val="00732FA3"/>
    <w:rsid w:val="0073556E"/>
    <w:rsid w:val="00737136"/>
    <w:rsid w:val="00737D29"/>
    <w:rsid w:val="007404F3"/>
    <w:rsid w:val="007456C3"/>
    <w:rsid w:val="00745D28"/>
    <w:rsid w:val="00746106"/>
    <w:rsid w:val="0074645A"/>
    <w:rsid w:val="0075012E"/>
    <w:rsid w:val="00752224"/>
    <w:rsid w:val="007531BB"/>
    <w:rsid w:val="00753A91"/>
    <w:rsid w:val="00753ABB"/>
    <w:rsid w:val="00754BFF"/>
    <w:rsid w:val="0075683B"/>
    <w:rsid w:val="00761D59"/>
    <w:rsid w:val="007631D6"/>
    <w:rsid w:val="00764E10"/>
    <w:rsid w:val="00770746"/>
    <w:rsid w:val="00771581"/>
    <w:rsid w:val="007723D4"/>
    <w:rsid w:val="00775D2D"/>
    <w:rsid w:val="00776F6D"/>
    <w:rsid w:val="00776F76"/>
    <w:rsid w:val="00780595"/>
    <w:rsid w:val="007816C5"/>
    <w:rsid w:val="007852BA"/>
    <w:rsid w:val="00787256"/>
    <w:rsid w:val="007900E2"/>
    <w:rsid w:val="00790DD6"/>
    <w:rsid w:val="007918F6"/>
    <w:rsid w:val="007941F5"/>
    <w:rsid w:val="00794CCB"/>
    <w:rsid w:val="0079561A"/>
    <w:rsid w:val="007A220E"/>
    <w:rsid w:val="007A5CEA"/>
    <w:rsid w:val="007A5D18"/>
    <w:rsid w:val="007B2C5B"/>
    <w:rsid w:val="007B5741"/>
    <w:rsid w:val="007B701F"/>
    <w:rsid w:val="007C0FB8"/>
    <w:rsid w:val="007C1686"/>
    <w:rsid w:val="007C269F"/>
    <w:rsid w:val="007C6214"/>
    <w:rsid w:val="007C730B"/>
    <w:rsid w:val="007D0243"/>
    <w:rsid w:val="007D09D5"/>
    <w:rsid w:val="007D48BE"/>
    <w:rsid w:val="007E1EC2"/>
    <w:rsid w:val="007E2970"/>
    <w:rsid w:val="007E4191"/>
    <w:rsid w:val="007E57CA"/>
    <w:rsid w:val="007F0D7B"/>
    <w:rsid w:val="007F20AA"/>
    <w:rsid w:val="007F2C0C"/>
    <w:rsid w:val="007F312D"/>
    <w:rsid w:val="00802444"/>
    <w:rsid w:val="00802784"/>
    <w:rsid w:val="008037C9"/>
    <w:rsid w:val="008177E9"/>
    <w:rsid w:val="008214C1"/>
    <w:rsid w:val="008225F0"/>
    <w:rsid w:val="0082345D"/>
    <w:rsid w:val="00824325"/>
    <w:rsid w:val="00827911"/>
    <w:rsid w:val="00831031"/>
    <w:rsid w:val="00832003"/>
    <w:rsid w:val="008330EF"/>
    <w:rsid w:val="00833BC5"/>
    <w:rsid w:val="008406C1"/>
    <w:rsid w:val="00842027"/>
    <w:rsid w:val="008422FE"/>
    <w:rsid w:val="00844A4B"/>
    <w:rsid w:val="008461E5"/>
    <w:rsid w:val="00846261"/>
    <w:rsid w:val="008473D1"/>
    <w:rsid w:val="008529C0"/>
    <w:rsid w:val="00855564"/>
    <w:rsid w:val="00860951"/>
    <w:rsid w:val="00863E50"/>
    <w:rsid w:val="008650ED"/>
    <w:rsid w:val="0086561D"/>
    <w:rsid w:val="00865879"/>
    <w:rsid w:val="00866939"/>
    <w:rsid w:val="00866D39"/>
    <w:rsid w:val="0087079C"/>
    <w:rsid w:val="008748D4"/>
    <w:rsid w:val="00875F47"/>
    <w:rsid w:val="0088036D"/>
    <w:rsid w:val="0088109B"/>
    <w:rsid w:val="008851FA"/>
    <w:rsid w:val="00887BA1"/>
    <w:rsid w:val="008901E3"/>
    <w:rsid w:val="00890823"/>
    <w:rsid w:val="00890F05"/>
    <w:rsid w:val="008911BC"/>
    <w:rsid w:val="00893536"/>
    <w:rsid w:val="00893869"/>
    <w:rsid w:val="00893B1D"/>
    <w:rsid w:val="00894F84"/>
    <w:rsid w:val="00896812"/>
    <w:rsid w:val="008A0AEF"/>
    <w:rsid w:val="008A1A18"/>
    <w:rsid w:val="008A28D7"/>
    <w:rsid w:val="008B088C"/>
    <w:rsid w:val="008B0C0A"/>
    <w:rsid w:val="008B40B6"/>
    <w:rsid w:val="008B4DD6"/>
    <w:rsid w:val="008B52BE"/>
    <w:rsid w:val="008B77A5"/>
    <w:rsid w:val="008C3065"/>
    <w:rsid w:val="008C5725"/>
    <w:rsid w:val="008D6583"/>
    <w:rsid w:val="008D6DD0"/>
    <w:rsid w:val="008D702A"/>
    <w:rsid w:val="008D79DB"/>
    <w:rsid w:val="008D7D80"/>
    <w:rsid w:val="008E0237"/>
    <w:rsid w:val="008E4631"/>
    <w:rsid w:val="008E483A"/>
    <w:rsid w:val="008E56F7"/>
    <w:rsid w:val="008E674C"/>
    <w:rsid w:val="008F0668"/>
    <w:rsid w:val="008F0F45"/>
    <w:rsid w:val="00901117"/>
    <w:rsid w:val="009061B2"/>
    <w:rsid w:val="009068CF"/>
    <w:rsid w:val="009077B4"/>
    <w:rsid w:val="00910468"/>
    <w:rsid w:val="00913966"/>
    <w:rsid w:val="00915BE3"/>
    <w:rsid w:val="00915F24"/>
    <w:rsid w:val="00916EB8"/>
    <w:rsid w:val="009247F6"/>
    <w:rsid w:val="00926393"/>
    <w:rsid w:val="00927271"/>
    <w:rsid w:val="0093099B"/>
    <w:rsid w:val="00932ABD"/>
    <w:rsid w:val="00935652"/>
    <w:rsid w:val="009361CC"/>
    <w:rsid w:val="00940838"/>
    <w:rsid w:val="009473EB"/>
    <w:rsid w:val="009474D9"/>
    <w:rsid w:val="009475E1"/>
    <w:rsid w:val="00953753"/>
    <w:rsid w:val="00956C8A"/>
    <w:rsid w:val="0096017F"/>
    <w:rsid w:val="00961136"/>
    <w:rsid w:val="00964493"/>
    <w:rsid w:val="009669DF"/>
    <w:rsid w:val="00966F00"/>
    <w:rsid w:val="009802A3"/>
    <w:rsid w:val="009813B7"/>
    <w:rsid w:val="009814F5"/>
    <w:rsid w:val="009857ED"/>
    <w:rsid w:val="009901EA"/>
    <w:rsid w:val="00990C1D"/>
    <w:rsid w:val="00991E1E"/>
    <w:rsid w:val="00993EF5"/>
    <w:rsid w:val="009A151F"/>
    <w:rsid w:val="009A685D"/>
    <w:rsid w:val="009B7761"/>
    <w:rsid w:val="009C0BA1"/>
    <w:rsid w:val="009C1889"/>
    <w:rsid w:val="009C4681"/>
    <w:rsid w:val="009D21F6"/>
    <w:rsid w:val="009D4272"/>
    <w:rsid w:val="009D6096"/>
    <w:rsid w:val="009E1C1F"/>
    <w:rsid w:val="009E4DA3"/>
    <w:rsid w:val="009F1D4E"/>
    <w:rsid w:val="009F3545"/>
    <w:rsid w:val="009F46D0"/>
    <w:rsid w:val="009F57C3"/>
    <w:rsid w:val="009F5F78"/>
    <w:rsid w:val="00A01101"/>
    <w:rsid w:val="00A01163"/>
    <w:rsid w:val="00A0249E"/>
    <w:rsid w:val="00A07861"/>
    <w:rsid w:val="00A134EB"/>
    <w:rsid w:val="00A13B40"/>
    <w:rsid w:val="00A14971"/>
    <w:rsid w:val="00A178E8"/>
    <w:rsid w:val="00A21778"/>
    <w:rsid w:val="00A22E55"/>
    <w:rsid w:val="00A31088"/>
    <w:rsid w:val="00A32079"/>
    <w:rsid w:val="00A33FBA"/>
    <w:rsid w:val="00A3487D"/>
    <w:rsid w:val="00A36957"/>
    <w:rsid w:val="00A40089"/>
    <w:rsid w:val="00A4128F"/>
    <w:rsid w:val="00A46598"/>
    <w:rsid w:val="00A545AD"/>
    <w:rsid w:val="00A56A2B"/>
    <w:rsid w:val="00A6030B"/>
    <w:rsid w:val="00A61AE8"/>
    <w:rsid w:val="00A61E9D"/>
    <w:rsid w:val="00A65BB6"/>
    <w:rsid w:val="00A66B78"/>
    <w:rsid w:val="00A7192A"/>
    <w:rsid w:val="00A75D1D"/>
    <w:rsid w:val="00A801FD"/>
    <w:rsid w:val="00A8029F"/>
    <w:rsid w:val="00A81E06"/>
    <w:rsid w:val="00A874E2"/>
    <w:rsid w:val="00A918A6"/>
    <w:rsid w:val="00A93823"/>
    <w:rsid w:val="00A953D3"/>
    <w:rsid w:val="00AA030A"/>
    <w:rsid w:val="00AA04FF"/>
    <w:rsid w:val="00AA1366"/>
    <w:rsid w:val="00AA2555"/>
    <w:rsid w:val="00AA27F1"/>
    <w:rsid w:val="00AA3782"/>
    <w:rsid w:val="00AA6A73"/>
    <w:rsid w:val="00AB0FAA"/>
    <w:rsid w:val="00AB1D3B"/>
    <w:rsid w:val="00AB1D5A"/>
    <w:rsid w:val="00AB2AB7"/>
    <w:rsid w:val="00AB3048"/>
    <w:rsid w:val="00AB4990"/>
    <w:rsid w:val="00AB5FB7"/>
    <w:rsid w:val="00AC238F"/>
    <w:rsid w:val="00AC3523"/>
    <w:rsid w:val="00AC3B89"/>
    <w:rsid w:val="00AC4CC5"/>
    <w:rsid w:val="00AC6481"/>
    <w:rsid w:val="00AD55B5"/>
    <w:rsid w:val="00AD6143"/>
    <w:rsid w:val="00AE37C9"/>
    <w:rsid w:val="00AE4042"/>
    <w:rsid w:val="00AE5B72"/>
    <w:rsid w:val="00AF189F"/>
    <w:rsid w:val="00AF2909"/>
    <w:rsid w:val="00AF44E6"/>
    <w:rsid w:val="00B070C9"/>
    <w:rsid w:val="00B11FA3"/>
    <w:rsid w:val="00B1289C"/>
    <w:rsid w:val="00B156D0"/>
    <w:rsid w:val="00B20BDC"/>
    <w:rsid w:val="00B21415"/>
    <w:rsid w:val="00B249AD"/>
    <w:rsid w:val="00B371AF"/>
    <w:rsid w:val="00B37B49"/>
    <w:rsid w:val="00B46AF8"/>
    <w:rsid w:val="00B47821"/>
    <w:rsid w:val="00B51A22"/>
    <w:rsid w:val="00B5352E"/>
    <w:rsid w:val="00B5496F"/>
    <w:rsid w:val="00B54A0C"/>
    <w:rsid w:val="00B54D79"/>
    <w:rsid w:val="00B55302"/>
    <w:rsid w:val="00B55BB7"/>
    <w:rsid w:val="00B6282E"/>
    <w:rsid w:val="00B643B0"/>
    <w:rsid w:val="00B665F7"/>
    <w:rsid w:val="00B67A09"/>
    <w:rsid w:val="00B732AD"/>
    <w:rsid w:val="00B74A39"/>
    <w:rsid w:val="00B76590"/>
    <w:rsid w:val="00B800B5"/>
    <w:rsid w:val="00B84A56"/>
    <w:rsid w:val="00B84E96"/>
    <w:rsid w:val="00B8502F"/>
    <w:rsid w:val="00B85BFD"/>
    <w:rsid w:val="00B86C8F"/>
    <w:rsid w:val="00B92969"/>
    <w:rsid w:val="00B92FB0"/>
    <w:rsid w:val="00B9535B"/>
    <w:rsid w:val="00B977F2"/>
    <w:rsid w:val="00BA1DC4"/>
    <w:rsid w:val="00BA4E87"/>
    <w:rsid w:val="00BA5E37"/>
    <w:rsid w:val="00BA71DA"/>
    <w:rsid w:val="00BB2B12"/>
    <w:rsid w:val="00BB52CA"/>
    <w:rsid w:val="00BB6565"/>
    <w:rsid w:val="00BB77DC"/>
    <w:rsid w:val="00BC3A49"/>
    <w:rsid w:val="00BC44AD"/>
    <w:rsid w:val="00BC62DC"/>
    <w:rsid w:val="00BC633D"/>
    <w:rsid w:val="00BC7C70"/>
    <w:rsid w:val="00BD0AB5"/>
    <w:rsid w:val="00BD17D6"/>
    <w:rsid w:val="00BD1DDE"/>
    <w:rsid w:val="00BD2525"/>
    <w:rsid w:val="00BD435A"/>
    <w:rsid w:val="00BD5874"/>
    <w:rsid w:val="00BD58B5"/>
    <w:rsid w:val="00BD670A"/>
    <w:rsid w:val="00BE16B5"/>
    <w:rsid w:val="00BE1700"/>
    <w:rsid w:val="00BE1F2A"/>
    <w:rsid w:val="00BE31F9"/>
    <w:rsid w:val="00BE4777"/>
    <w:rsid w:val="00BE6BD3"/>
    <w:rsid w:val="00BF0F8C"/>
    <w:rsid w:val="00BF2A22"/>
    <w:rsid w:val="00BF4AC6"/>
    <w:rsid w:val="00BF59B1"/>
    <w:rsid w:val="00BF5B06"/>
    <w:rsid w:val="00C01984"/>
    <w:rsid w:val="00C05AAE"/>
    <w:rsid w:val="00C0600E"/>
    <w:rsid w:val="00C07A9A"/>
    <w:rsid w:val="00C07F65"/>
    <w:rsid w:val="00C10393"/>
    <w:rsid w:val="00C11078"/>
    <w:rsid w:val="00C13E9D"/>
    <w:rsid w:val="00C15C42"/>
    <w:rsid w:val="00C21151"/>
    <w:rsid w:val="00C22CB8"/>
    <w:rsid w:val="00C23B18"/>
    <w:rsid w:val="00C23E96"/>
    <w:rsid w:val="00C24BD7"/>
    <w:rsid w:val="00C26849"/>
    <w:rsid w:val="00C37246"/>
    <w:rsid w:val="00C41736"/>
    <w:rsid w:val="00C41A3C"/>
    <w:rsid w:val="00C435EF"/>
    <w:rsid w:val="00C451FB"/>
    <w:rsid w:val="00C52936"/>
    <w:rsid w:val="00C5314C"/>
    <w:rsid w:val="00C5382C"/>
    <w:rsid w:val="00C5625A"/>
    <w:rsid w:val="00C602DF"/>
    <w:rsid w:val="00C60787"/>
    <w:rsid w:val="00C62506"/>
    <w:rsid w:val="00C62EA8"/>
    <w:rsid w:val="00C660B5"/>
    <w:rsid w:val="00C66F27"/>
    <w:rsid w:val="00C75426"/>
    <w:rsid w:val="00C755FC"/>
    <w:rsid w:val="00C76595"/>
    <w:rsid w:val="00C8171F"/>
    <w:rsid w:val="00C878AB"/>
    <w:rsid w:val="00C92DCF"/>
    <w:rsid w:val="00C9572A"/>
    <w:rsid w:val="00C979B1"/>
    <w:rsid w:val="00C97DCC"/>
    <w:rsid w:val="00CA0192"/>
    <w:rsid w:val="00CA1390"/>
    <w:rsid w:val="00CA253D"/>
    <w:rsid w:val="00CB0A25"/>
    <w:rsid w:val="00CB1274"/>
    <w:rsid w:val="00CC0874"/>
    <w:rsid w:val="00CC3A43"/>
    <w:rsid w:val="00CD023F"/>
    <w:rsid w:val="00CD5A7D"/>
    <w:rsid w:val="00CD5C50"/>
    <w:rsid w:val="00CD5D15"/>
    <w:rsid w:val="00CD619D"/>
    <w:rsid w:val="00CD6D92"/>
    <w:rsid w:val="00CE0DE6"/>
    <w:rsid w:val="00CE37D3"/>
    <w:rsid w:val="00CE3D9D"/>
    <w:rsid w:val="00CE51D2"/>
    <w:rsid w:val="00CE65D5"/>
    <w:rsid w:val="00CE66EB"/>
    <w:rsid w:val="00CF1DC6"/>
    <w:rsid w:val="00CF6D1E"/>
    <w:rsid w:val="00D05C9A"/>
    <w:rsid w:val="00D06E2E"/>
    <w:rsid w:val="00D11328"/>
    <w:rsid w:val="00D15291"/>
    <w:rsid w:val="00D26041"/>
    <w:rsid w:val="00D27910"/>
    <w:rsid w:val="00D313B9"/>
    <w:rsid w:val="00D33B4E"/>
    <w:rsid w:val="00D34DB6"/>
    <w:rsid w:val="00D35B8D"/>
    <w:rsid w:val="00D41520"/>
    <w:rsid w:val="00D44099"/>
    <w:rsid w:val="00D44633"/>
    <w:rsid w:val="00D46A11"/>
    <w:rsid w:val="00D474BE"/>
    <w:rsid w:val="00D51436"/>
    <w:rsid w:val="00D51ED5"/>
    <w:rsid w:val="00D52589"/>
    <w:rsid w:val="00D530FF"/>
    <w:rsid w:val="00D56522"/>
    <w:rsid w:val="00D6360A"/>
    <w:rsid w:val="00D6493A"/>
    <w:rsid w:val="00D64A1F"/>
    <w:rsid w:val="00D70168"/>
    <w:rsid w:val="00D718CB"/>
    <w:rsid w:val="00D73F4A"/>
    <w:rsid w:val="00D74BEC"/>
    <w:rsid w:val="00D74DE6"/>
    <w:rsid w:val="00D750A9"/>
    <w:rsid w:val="00D77CE7"/>
    <w:rsid w:val="00D802C0"/>
    <w:rsid w:val="00D827A2"/>
    <w:rsid w:val="00D841EE"/>
    <w:rsid w:val="00D85CEA"/>
    <w:rsid w:val="00D87232"/>
    <w:rsid w:val="00D91250"/>
    <w:rsid w:val="00D92FA2"/>
    <w:rsid w:val="00D94571"/>
    <w:rsid w:val="00D970CE"/>
    <w:rsid w:val="00D97ECF"/>
    <w:rsid w:val="00D97F0C"/>
    <w:rsid w:val="00DA109C"/>
    <w:rsid w:val="00DA267C"/>
    <w:rsid w:val="00DA35AE"/>
    <w:rsid w:val="00DA44F9"/>
    <w:rsid w:val="00DA4AC8"/>
    <w:rsid w:val="00DA6DD3"/>
    <w:rsid w:val="00DB0F75"/>
    <w:rsid w:val="00DB10AA"/>
    <w:rsid w:val="00DB1F8B"/>
    <w:rsid w:val="00DB3A61"/>
    <w:rsid w:val="00DB4499"/>
    <w:rsid w:val="00DB5E7C"/>
    <w:rsid w:val="00DB6671"/>
    <w:rsid w:val="00DC00D8"/>
    <w:rsid w:val="00DC30C9"/>
    <w:rsid w:val="00DC711E"/>
    <w:rsid w:val="00DC7AC0"/>
    <w:rsid w:val="00DD0769"/>
    <w:rsid w:val="00DD3F19"/>
    <w:rsid w:val="00DD4C89"/>
    <w:rsid w:val="00DE1870"/>
    <w:rsid w:val="00DE187C"/>
    <w:rsid w:val="00DE2234"/>
    <w:rsid w:val="00DE5ADF"/>
    <w:rsid w:val="00DE6630"/>
    <w:rsid w:val="00DF7A68"/>
    <w:rsid w:val="00E01F65"/>
    <w:rsid w:val="00E02237"/>
    <w:rsid w:val="00E04E80"/>
    <w:rsid w:val="00E05ABF"/>
    <w:rsid w:val="00E05C9C"/>
    <w:rsid w:val="00E07E23"/>
    <w:rsid w:val="00E100BF"/>
    <w:rsid w:val="00E102B6"/>
    <w:rsid w:val="00E11233"/>
    <w:rsid w:val="00E1187A"/>
    <w:rsid w:val="00E1259E"/>
    <w:rsid w:val="00E13918"/>
    <w:rsid w:val="00E173E4"/>
    <w:rsid w:val="00E20098"/>
    <w:rsid w:val="00E21337"/>
    <w:rsid w:val="00E30CE9"/>
    <w:rsid w:val="00E31A52"/>
    <w:rsid w:val="00E328E5"/>
    <w:rsid w:val="00E32FEE"/>
    <w:rsid w:val="00E367E0"/>
    <w:rsid w:val="00E40375"/>
    <w:rsid w:val="00E427D1"/>
    <w:rsid w:val="00E44FEB"/>
    <w:rsid w:val="00E53D46"/>
    <w:rsid w:val="00E567D1"/>
    <w:rsid w:val="00E57B31"/>
    <w:rsid w:val="00E57B54"/>
    <w:rsid w:val="00E57DFD"/>
    <w:rsid w:val="00E6259E"/>
    <w:rsid w:val="00E653A3"/>
    <w:rsid w:val="00E65A02"/>
    <w:rsid w:val="00E70274"/>
    <w:rsid w:val="00E70B24"/>
    <w:rsid w:val="00E823F2"/>
    <w:rsid w:val="00E8328C"/>
    <w:rsid w:val="00E84512"/>
    <w:rsid w:val="00E87814"/>
    <w:rsid w:val="00E87CBB"/>
    <w:rsid w:val="00E96000"/>
    <w:rsid w:val="00E97672"/>
    <w:rsid w:val="00EA05D2"/>
    <w:rsid w:val="00EA50B2"/>
    <w:rsid w:val="00EA5CE9"/>
    <w:rsid w:val="00EA70D8"/>
    <w:rsid w:val="00EA724A"/>
    <w:rsid w:val="00EA7983"/>
    <w:rsid w:val="00EA7CF1"/>
    <w:rsid w:val="00EB0135"/>
    <w:rsid w:val="00EB1FCA"/>
    <w:rsid w:val="00EB61A5"/>
    <w:rsid w:val="00EB7BC9"/>
    <w:rsid w:val="00EC0A61"/>
    <w:rsid w:val="00EC16A2"/>
    <w:rsid w:val="00EC18B7"/>
    <w:rsid w:val="00EC319D"/>
    <w:rsid w:val="00EC401C"/>
    <w:rsid w:val="00EC5E73"/>
    <w:rsid w:val="00EC794E"/>
    <w:rsid w:val="00ED0232"/>
    <w:rsid w:val="00ED1444"/>
    <w:rsid w:val="00ED5A09"/>
    <w:rsid w:val="00ED5D96"/>
    <w:rsid w:val="00ED62AB"/>
    <w:rsid w:val="00ED71EE"/>
    <w:rsid w:val="00EE074E"/>
    <w:rsid w:val="00EE2B5D"/>
    <w:rsid w:val="00EE437C"/>
    <w:rsid w:val="00EE52CC"/>
    <w:rsid w:val="00EF19F3"/>
    <w:rsid w:val="00EF6471"/>
    <w:rsid w:val="00F00161"/>
    <w:rsid w:val="00F00EE5"/>
    <w:rsid w:val="00F02229"/>
    <w:rsid w:val="00F035AA"/>
    <w:rsid w:val="00F04D9A"/>
    <w:rsid w:val="00F108D5"/>
    <w:rsid w:val="00F132F3"/>
    <w:rsid w:val="00F13C2D"/>
    <w:rsid w:val="00F15C4F"/>
    <w:rsid w:val="00F17972"/>
    <w:rsid w:val="00F21E09"/>
    <w:rsid w:val="00F24C81"/>
    <w:rsid w:val="00F2615E"/>
    <w:rsid w:val="00F32A77"/>
    <w:rsid w:val="00F3316F"/>
    <w:rsid w:val="00F42123"/>
    <w:rsid w:val="00F45F06"/>
    <w:rsid w:val="00F463D8"/>
    <w:rsid w:val="00F46682"/>
    <w:rsid w:val="00F47C53"/>
    <w:rsid w:val="00F51B7C"/>
    <w:rsid w:val="00F51D59"/>
    <w:rsid w:val="00F53041"/>
    <w:rsid w:val="00F55142"/>
    <w:rsid w:val="00F57243"/>
    <w:rsid w:val="00F6175A"/>
    <w:rsid w:val="00F64016"/>
    <w:rsid w:val="00F646D8"/>
    <w:rsid w:val="00F65A2F"/>
    <w:rsid w:val="00F67523"/>
    <w:rsid w:val="00F67F07"/>
    <w:rsid w:val="00F72063"/>
    <w:rsid w:val="00F737B9"/>
    <w:rsid w:val="00F74BA3"/>
    <w:rsid w:val="00F8037B"/>
    <w:rsid w:val="00F853DC"/>
    <w:rsid w:val="00F85829"/>
    <w:rsid w:val="00F87A69"/>
    <w:rsid w:val="00F87AC6"/>
    <w:rsid w:val="00F87D5C"/>
    <w:rsid w:val="00F87FD8"/>
    <w:rsid w:val="00F91DF9"/>
    <w:rsid w:val="00F93D81"/>
    <w:rsid w:val="00F93E4A"/>
    <w:rsid w:val="00F93F88"/>
    <w:rsid w:val="00F940B8"/>
    <w:rsid w:val="00F95760"/>
    <w:rsid w:val="00FA0139"/>
    <w:rsid w:val="00FA0771"/>
    <w:rsid w:val="00FA25CF"/>
    <w:rsid w:val="00FA7CB6"/>
    <w:rsid w:val="00FB2FD4"/>
    <w:rsid w:val="00FB3404"/>
    <w:rsid w:val="00FB36BA"/>
    <w:rsid w:val="00FB75B8"/>
    <w:rsid w:val="00FC0DFD"/>
    <w:rsid w:val="00FC2BD1"/>
    <w:rsid w:val="00FC4A94"/>
    <w:rsid w:val="00FC69AC"/>
    <w:rsid w:val="00FD5670"/>
    <w:rsid w:val="00FD5738"/>
    <w:rsid w:val="00FD6214"/>
    <w:rsid w:val="00FD6AC4"/>
    <w:rsid w:val="00FD7506"/>
    <w:rsid w:val="00FE02F5"/>
    <w:rsid w:val="00FE2E1C"/>
    <w:rsid w:val="00FE3BA1"/>
    <w:rsid w:val="00FE457C"/>
    <w:rsid w:val="00FE5927"/>
    <w:rsid w:val="00FF0601"/>
    <w:rsid w:val="00FF1BFB"/>
    <w:rsid w:val="00FF246B"/>
    <w:rsid w:val="00FF37E4"/>
    <w:rsid w:val="00FF5994"/>
    <w:rsid w:val="00FF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07"/>
    <w:rPr>
      <w:rFonts w:ascii="CG Times (WR)" w:hAnsi="CG Times (WR)"/>
      <w:sz w:val="24"/>
    </w:rPr>
  </w:style>
  <w:style w:type="paragraph" w:styleId="1">
    <w:name w:val="heading 1"/>
    <w:basedOn w:val="a"/>
    <w:next w:val="a"/>
    <w:link w:val="10"/>
    <w:qFormat/>
    <w:rsid w:val="00674E07"/>
    <w:pPr>
      <w:keepNext/>
      <w:jc w:val="center"/>
      <w:outlineLvl w:val="0"/>
    </w:pPr>
    <w:rPr>
      <w:rFonts w:ascii="Arial Narrow" w:hAnsi="Arial Narrow"/>
      <w:sz w:val="28"/>
    </w:rPr>
  </w:style>
  <w:style w:type="paragraph" w:styleId="2">
    <w:name w:val="heading 2"/>
    <w:basedOn w:val="a"/>
    <w:next w:val="a"/>
    <w:link w:val="20"/>
    <w:qFormat/>
    <w:rsid w:val="00674E0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3">
    <w:name w:val="heading 3"/>
    <w:basedOn w:val="a"/>
    <w:next w:val="a"/>
    <w:link w:val="30"/>
    <w:qFormat/>
    <w:rsid w:val="00674E07"/>
    <w:pPr>
      <w:keepNext/>
      <w:jc w:val="center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link w:val="40"/>
    <w:qFormat/>
    <w:rsid w:val="00674E07"/>
    <w:pPr>
      <w:keepNext/>
      <w:jc w:val="center"/>
      <w:outlineLvl w:val="3"/>
    </w:pPr>
    <w:rPr>
      <w:rFonts w:ascii="Arial Black" w:hAnsi="Arial Black"/>
      <w:sz w:val="40"/>
    </w:rPr>
  </w:style>
  <w:style w:type="paragraph" w:styleId="5">
    <w:name w:val="heading 5"/>
    <w:basedOn w:val="a"/>
    <w:next w:val="a"/>
    <w:link w:val="50"/>
    <w:qFormat/>
    <w:rsid w:val="00674E07"/>
    <w:pPr>
      <w:keepNext/>
      <w:spacing w:before="40" w:after="40"/>
      <w:ind w:right="-249"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674E07"/>
    <w:pPr>
      <w:keepNext/>
      <w:spacing w:before="40" w:after="40"/>
      <w:outlineLvl w:val="5"/>
    </w:pPr>
    <w:rPr>
      <w:rFonts w:ascii="Times New Roman" w:hAnsi="Times New Roman"/>
      <w:b/>
      <w:sz w:val="22"/>
    </w:rPr>
  </w:style>
  <w:style w:type="paragraph" w:styleId="8">
    <w:name w:val="heading 8"/>
    <w:basedOn w:val="a"/>
    <w:next w:val="a"/>
    <w:link w:val="80"/>
    <w:qFormat/>
    <w:rsid w:val="008B0C0A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"/>
    <w:next w:val="a"/>
    <w:link w:val="90"/>
    <w:qFormat/>
    <w:rsid w:val="00674E07"/>
    <w:pPr>
      <w:keepNext/>
      <w:ind w:left="1440" w:firstLine="720"/>
      <w:outlineLvl w:val="8"/>
    </w:pPr>
    <w:rPr>
      <w:rFonts w:ascii="Arial Narrow" w:hAnsi="Arial Narro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E0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674E07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674E07"/>
  </w:style>
  <w:style w:type="paragraph" w:styleId="a8">
    <w:name w:val="Body Text Indent"/>
    <w:basedOn w:val="a"/>
    <w:link w:val="a9"/>
    <w:rsid w:val="00674E07"/>
    <w:pPr>
      <w:spacing w:line="340" w:lineRule="atLeast"/>
      <w:ind w:firstLine="720"/>
      <w:jc w:val="both"/>
    </w:pPr>
  </w:style>
  <w:style w:type="paragraph" w:styleId="21">
    <w:name w:val="Body Text Indent 2"/>
    <w:basedOn w:val="a"/>
    <w:link w:val="22"/>
    <w:rsid w:val="00674E07"/>
    <w:pPr>
      <w:spacing w:line="320" w:lineRule="atLeast"/>
      <w:ind w:firstLine="709"/>
      <w:jc w:val="both"/>
    </w:pPr>
  </w:style>
  <w:style w:type="paragraph" w:styleId="aa">
    <w:name w:val="Body Text"/>
    <w:basedOn w:val="a"/>
    <w:link w:val="ab"/>
    <w:rsid w:val="00674E07"/>
    <w:pPr>
      <w:spacing w:line="320" w:lineRule="atLeast"/>
      <w:jc w:val="both"/>
    </w:pPr>
  </w:style>
  <w:style w:type="paragraph" w:styleId="31">
    <w:name w:val="Body Text Indent 3"/>
    <w:basedOn w:val="a"/>
    <w:link w:val="32"/>
    <w:rsid w:val="00674E07"/>
    <w:pPr>
      <w:spacing w:line="360" w:lineRule="atLeast"/>
      <w:ind w:left="993" w:hanging="284"/>
    </w:pPr>
  </w:style>
  <w:style w:type="paragraph" w:styleId="ac">
    <w:name w:val="Block Text"/>
    <w:basedOn w:val="a"/>
    <w:rsid w:val="00674E07"/>
    <w:pPr>
      <w:ind w:left="142" w:right="140" w:firstLine="708"/>
    </w:pPr>
    <w:rPr>
      <w:rFonts w:ascii="Tahoma" w:hAnsi="Tahoma"/>
      <w:sz w:val="22"/>
    </w:rPr>
  </w:style>
  <w:style w:type="paragraph" w:styleId="23">
    <w:name w:val="Body Text 2"/>
    <w:basedOn w:val="a"/>
    <w:link w:val="24"/>
    <w:rsid w:val="00674E07"/>
    <w:pPr>
      <w:keepLines/>
      <w:ind w:right="142"/>
      <w:jc w:val="both"/>
    </w:pPr>
    <w:rPr>
      <w:rFonts w:ascii="Tahoma" w:hAnsi="Tahoma"/>
      <w:sz w:val="22"/>
    </w:rPr>
  </w:style>
  <w:style w:type="paragraph" w:styleId="33">
    <w:name w:val="Body Text 3"/>
    <w:basedOn w:val="a"/>
    <w:link w:val="34"/>
    <w:rsid w:val="00674E07"/>
    <w:pPr>
      <w:framePr w:w="3696" w:h="1240" w:hSpace="181" w:wrap="around" w:vAnchor="page" w:hAnchor="page" w:x="4893" w:y="15071"/>
      <w:jc w:val="center"/>
    </w:pPr>
    <w:rPr>
      <w:rFonts w:ascii="Times New Roman" w:hAnsi="Times New Roman"/>
      <w:sz w:val="28"/>
    </w:rPr>
  </w:style>
  <w:style w:type="paragraph" w:styleId="ad">
    <w:name w:val="Title"/>
    <w:basedOn w:val="a"/>
    <w:link w:val="ae"/>
    <w:qFormat/>
    <w:rsid w:val="00674E07"/>
    <w:pPr>
      <w:jc w:val="center"/>
    </w:pPr>
    <w:rPr>
      <w:rFonts w:ascii="Times New Roman" w:hAnsi="Times New Roman"/>
      <w:b/>
      <w:noProof/>
      <w:sz w:val="26"/>
    </w:rPr>
  </w:style>
  <w:style w:type="table" w:styleId="af">
    <w:name w:val="Table Grid"/>
    <w:basedOn w:val="a1"/>
    <w:uiPriority w:val="59"/>
    <w:rsid w:val="00DB5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0F5F8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1">
    <w:name w:val="Strong"/>
    <w:qFormat/>
    <w:rsid w:val="000F5F87"/>
    <w:rPr>
      <w:b/>
      <w:bCs/>
    </w:rPr>
  </w:style>
  <w:style w:type="paragraph" w:customStyle="1" w:styleId="Heading">
    <w:name w:val="Heading"/>
    <w:rsid w:val="00B20B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Стиль 1"/>
    <w:basedOn w:val="a"/>
    <w:rsid w:val="004460DE"/>
    <w:pPr>
      <w:overflowPunct w:val="0"/>
      <w:autoSpaceDE w:val="0"/>
      <w:autoSpaceDN w:val="0"/>
      <w:adjustRightInd w:val="0"/>
      <w:spacing w:before="60" w:after="60"/>
      <w:ind w:firstLine="709"/>
      <w:jc w:val="both"/>
    </w:pPr>
    <w:rPr>
      <w:rFonts w:ascii="Times New Roman" w:hAnsi="Times New Roman"/>
    </w:rPr>
  </w:style>
  <w:style w:type="character" w:customStyle="1" w:styleId="a6">
    <w:name w:val="Нижний колонтитул Знак"/>
    <w:link w:val="a5"/>
    <w:uiPriority w:val="99"/>
    <w:rsid w:val="007257D4"/>
    <w:rPr>
      <w:rFonts w:ascii="CG Times (WR)" w:hAnsi="CG Times (WR)"/>
      <w:sz w:val="24"/>
    </w:rPr>
  </w:style>
  <w:style w:type="paragraph" w:styleId="af2">
    <w:name w:val="Balloon Text"/>
    <w:basedOn w:val="a"/>
    <w:link w:val="af3"/>
    <w:rsid w:val="000A563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0A5632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link w:val="8"/>
    <w:rsid w:val="004A53ED"/>
    <w:rPr>
      <w:i/>
      <w:iCs/>
      <w:sz w:val="24"/>
      <w:szCs w:val="24"/>
    </w:rPr>
  </w:style>
  <w:style w:type="paragraph" w:styleId="af4">
    <w:name w:val="Body Text First Indent"/>
    <w:basedOn w:val="aa"/>
    <w:link w:val="af5"/>
    <w:rsid w:val="003A48E1"/>
    <w:pPr>
      <w:spacing w:after="120" w:line="240" w:lineRule="auto"/>
      <w:ind w:firstLine="210"/>
      <w:jc w:val="left"/>
    </w:pPr>
  </w:style>
  <w:style w:type="character" w:customStyle="1" w:styleId="ab">
    <w:name w:val="Основной текст Знак"/>
    <w:link w:val="aa"/>
    <w:rsid w:val="003A48E1"/>
    <w:rPr>
      <w:rFonts w:ascii="CG Times (WR)" w:hAnsi="CG Times (WR)"/>
      <w:sz w:val="24"/>
    </w:rPr>
  </w:style>
  <w:style w:type="character" w:customStyle="1" w:styleId="af5">
    <w:name w:val="Красная строка Знак"/>
    <w:basedOn w:val="ab"/>
    <w:link w:val="af4"/>
    <w:rsid w:val="003A48E1"/>
    <w:rPr>
      <w:rFonts w:ascii="CG Times (WR)" w:hAnsi="CG Times (WR)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4941E9"/>
    <w:rPr>
      <w:rFonts w:ascii="CG Times (WR)" w:hAnsi="CG Times (WR)"/>
      <w:sz w:val="24"/>
    </w:rPr>
  </w:style>
  <w:style w:type="paragraph" w:styleId="af6">
    <w:name w:val="List Paragraph"/>
    <w:basedOn w:val="a"/>
    <w:uiPriority w:val="34"/>
    <w:qFormat/>
    <w:rsid w:val="00D11328"/>
    <w:pPr>
      <w:ind w:left="720"/>
      <w:contextualSpacing/>
    </w:pPr>
  </w:style>
  <w:style w:type="character" w:styleId="af7">
    <w:name w:val="Hyperlink"/>
    <w:basedOn w:val="a0"/>
    <w:unhideWhenUsed/>
    <w:rsid w:val="00613A2E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FF5994"/>
  </w:style>
  <w:style w:type="character" w:styleId="af8">
    <w:name w:val="FollowedHyperlink"/>
    <w:basedOn w:val="a0"/>
    <w:uiPriority w:val="99"/>
    <w:semiHidden/>
    <w:unhideWhenUsed/>
    <w:rsid w:val="00FF5994"/>
    <w:rPr>
      <w:color w:val="954F72"/>
      <w:u w:val="single"/>
    </w:rPr>
  </w:style>
  <w:style w:type="paragraph" w:customStyle="1" w:styleId="xl66">
    <w:name w:val="xl66"/>
    <w:basedOn w:val="a"/>
    <w:rsid w:val="00FF5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D74BEC"/>
  </w:style>
  <w:style w:type="character" w:customStyle="1" w:styleId="10">
    <w:name w:val="Заголовок 1 Знак"/>
    <w:basedOn w:val="a0"/>
    <w:link w:val="1"/>
    <w:rsid w:val="00D74BEC"/>
    <w:rPr>
      <w:rFonts w:ascii="Arial Narrow" w:hAnsi="Arial Narrow"/>
      <w:sz w:val="28"/>
    </w:rPr>
  </w:style>
  <w:style w:type="character" w:customStyle="1" w:styleId="20">
    <w:name w:val="Заголовок 2 Знак"/>
    <w:basedOn w:val="a0"/>
    <w:link w:val="2"/>
    <w:rsid w:val="00D74BEC"/>
    <w:rPr>
      <w:rFonts w:ascii="Tahoma" w:hAnsi="Tahoma"/>
      <w:b/>
      <w:sz w:val="28"/>
    </w:rPr>
  </w:style>
  <w:style w:type="character" w:customStyle="1" w:styleId="30">
    <w:name w:val="Заголовок 3 Знак"/>
    <w:basedOn w:val="a0"/>
    <w:link w:val="3"/>
    <w:rsid w:val="00D74BEC"/>
    <w:rPr>
      <w:rFonts w:ascii="Tahoma" w:hAnsi="Tahoma"/>
      <w:b/>
      <w:sz w:val="22"/>
    </w:rPr>
  </w:style>
  <w:style w:type="character" w:customStyle="1" w:styleId="40">
    <w:name w:val="Заголовок 4 Знак"/>
    <w:basedOn w:val="a0"/>
    <w:link w:val="4"/>
    <w:rsid w:val="00D74BEC"/>
    <w:rPr>
      <w:rFonts w:ascii="Arial Black" w:hAnsi="Arial Black"/>
      <w:sz w:val="40"/>
    </w:rPr>
  </w:style>
  <w:style w:type="character" w:customStyle="1" w:styleId="50">
    <w:name w:val="Заголовок 5 Знак"/>
    <w:basedOn w:val="a0"/>
    <w:link w:val="5"/>
    <w:rsid w:val="00D74BEC"/>
    <w:rPr>
      <w:rFonts w:ascii="CG Times (WR)" w:hAnsi="CG Times (WR)"/>
      <w:b/>
      <w:sz w:val="24"/>
    </w:rPr>
  </w:style>
  <w:style w:type="character" w:customStyle="1" w:styleId="60">
    <w:name w:val="Заголовок 6 Знак"/>
    <w:basedOn w:val="a0"/>
    <w:link w:val="6"/>
    <w:rsid w:val="00D74BEC"/>
    <w:rPr>
      <w:b/>
      <w:sz w:val="22"/>
    </w:rPr>
  </w:style>
  <w:style w:type="character" w:customStyle="1" w:styleId="90">
    <w:name w:val="Заголовок 9 Знак"/>
    <w:basedOn w:val="a0"/>
    <w:link w:val="9"/>
    <w:rsid w:val="00D74BEC"/>
    <w:rPr>
      <w:rFonts w:ascii="Arial Narrow" w:hAnsi="Arial Narrow"/>
      <w:sz w:val="28"/>
    </w:rPr>
  </w:style>
  <w:style w:type="character" w:customStyle="1" w:styleId="ae">
    <w:name w:val="Название Знак"/>
    <w:basedOn w:val="a0"/>
    <w:link w:val="ad"/>
    <w:rsid w:val="00D74BEC"/>
    <w:rPr>
      <w:b/>
      <w:noProof/>
      <w:sz w:val="26"/>
    </w:rPr>
  </w:style>
  <w:style w:type="character" w:customStyle="1" w:styleId="13">
    <w:name w:val="Верхний колонтитул Знак1"/>
    <w:basedOn w:val="a0"/>
    <w:uiPriority w:val="99"/>
    <w:semiHidden/>
    <w:rsid w:val="00D74BEC"/>
    <w:rPr>
      <w:rFonts w:ascii="CG Times (WR)" w:eastAsia="Times New Roman" w:hAnsi="CG Times (WR)" w:cs="Times New Roman"/>
      <w:sz w:val="24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D74BEC"/>
    <w:rPr>
      <w:rFonts w:ascii="CG Times (WR)" w:eastAsia="Times New Roman" w:hAnsi="CG Times (WR)" w:cs="Times New Roman"/>
      <w:sz w:val="24"/>
      <w:szCs w:val="20"/>
      <w:lang w:eastAsia="ru-RU"/>
    </w:rPr>
  </w:style>
  <w:style w:type="character" w:customStyle="1" w:styleId="15">
    <w:name w:val="Основной текст Знак1"/>
    <w:basedOn w:val="a0"/>
    <w:uiPriority w:val="99"/>
    <w:semiHidden/>
    <w:rsid w:val="00D74BEC"/>
    <w:rPr>
      <w:rFonts w:ascii="CG Times (WR)" w:eastAsia="Times New Roman" w:hAnsi="CG Times (WR)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74BEC"/>
    <w:rPr>
      <w:rFonts w:ascii="CG Times (WR)" w:hAnsi="CG Times (WR)"/>
      <w:sz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D74BEC"/>
    <w:rPr>
      <w:rFonts w:ascii="CG Times (WR)" w:eastAsia="Times New Roman" w:hAnsi="CG Times (WR)" w:cs="Times New Roman"/>
      <w:sz w:val="24"/>
      <w:szCs w:val="20"/>
      <w:lang w:eastAsia="ru-RU"/>
    </w:rPr>
  </w:style>
  <w:style w:type="character" w:customStyle="1" w:styleId="17">
    <w:name w:val="Красная строка Знак1"/>
    <w:basedOn w:val="15"/>
    <w:uiPriority w:val="99"/>
    <w:semiHidden/>
    <w:rsid w:val="00D74BEC"/>
    <w:rPr>
      <w:rFonts w:ascii="CG Times (WR)" w:eastAsia="Times New Roman" w:hAnsi="CG Times (WR)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74BEC"/>
    <w:rPr>
      <w:rFonts w:ascii="Tahoma" w:hAnsi="Tahoma"/>
      <w:sz w:val="22"/>
    </w:rPr>
  </w:style>
  <w:style w:type="character" w:customStyle="1" w:styleId="210">
    <w:name w:val="Основной текст 2 Знак1"/>
    <w:basedOn w:val="a0"/>
    <w:uiPriority w:val="99"/>
    <w:semiHidden/>
    <w:rsid w:val="00D74BEC"/>
    <w:rPr>
      <w:rFonts w:ascii="CG Times (WR)" w:eastAsia="Times New Roman" w:hAnsi="CG Times (WR)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D74BEC"/>
    <w:rPr>
      <w:sz w:val="28"/>
    </w:rPr>
  </w:style>
  <w:style w:type="character" w:customStyle="1" w:styleId="310">
    <w:name w:val="Основной текст 3 Знак1"/>
    <w:basedOn w:val="a0"/>
    <w:uiPriority w:val="99"/>
    <w:semiHidden/>
    <w:rsid w:val="00D74BEC"/>
    <w:rPr>
      <w:rFonts w:ascii="CG Times (WR)" w:eastAsia="Times New Roman" w:hAnsi="CG Times (WR)" w:cs="Times New Roman"/>
      <w:sz w:val="16"/>
      <w:szCs w:val="1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74BEC"/>
    <w:rPr>
      <w:rFonts w:ascii="CG Times (WR)" w:hAnsi="CG Times (WR)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D74BEC"/>
    <w:rPr>
      <w:rFonts w:ascii="CG Times (WR)" w:eastAsia="Times New Roman" w:hAnsi="CG Times (WR)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74BEC"/>
    <w:rPr>
      <w:rFonts w:ascii="CG Times (WR)" w:hAnsi="CG Times (WR)"/>
      <w:sz w:val="24"/>
    </w:rPr>
  </w:style>
  <w:style w:type="character" w:customStyle="1" w:styleId="311">
    <w:name w:val="Основной текст с отступом 3 Знак1"/>
    <w:basedOn w:val="a0"/>
    <w:uiPriority w:val="99"/>
    <w:semiHidden/>
    <w:rsid w:val="00D74BEC"/>
    <w:rPr>
      <w:rFonts w:ascii="CG Times (WR)" w:eastAsia="Times New Roman" w:hAnsi="CG Times (WR)" w:cs="Times New Roman"/>
      <w:sz w:val="16"/>
      <w:szCs w:val="16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D74B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85CEA"/>
    <w:rPr>
      <w:color w:val="605E5C"/>
      <w:shd w:val="clear" w:color="auto" w:fill="E1DFDD"/>
    </w:rPr>
  </w:style>
  <w:style w:type="paragraph" w:customStyle="1" w:styleId="Default">
    <w:name w:val="Default"/>
    <w:rsid w:val="00A545A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7">
    <w:name w:val="Стиль 7"/>
    <w:basedOn w:val="a"/>
    <w:rsid w:val="00F85829"/>
    <w:pPr>
      <w:overflowPunct w:val="0"/>
      <w:autoSpaceDE w:val="0"/>
      <w:autoSpaceDN w:val="0"/>
      <w:adjustRightInd w:val="0"/>
      <w:spacing w:before="240" w:after="240"/>
      <w:jc w:val="center"/>
    </w:pPr>
    <w:rPr>
      <w:rFonts w:ascii="Times New Roman" w:hAnsi="Times New Roman"/>
      <w:b/>
      <w:caps/>
    </w:rPr>
  </w:style>
  <w:style w:type="paragraph" w:customStyle="1" w:styleId="af9">
    <w:name w:val="Содержимое таблицы"/>
    <w:basedOn w:val="a"/>
    <w:rsid w:val="003D2CBD"/>
    <w:pPr>
      <w:suppressLineNumbers/>
      <w:suppressAutoHyphens/>
    </w:pPr>
    <w:rPr>
      <w:rFonts w:ascii="Liberation Serif" w:eastAsia="WenQuanYi Micro Hei" w:hAnsi="Liberation Serif" w:cs="Lohit Devanagari"/>
      <w:kern w:val="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5.bin"/><Relationship Id="rId1" Type="http://schemas.openxmlformats.org/officeDocument/2006/relationships/image" Target="media/image6.wmf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1.bin"/><Relationship Id="rId13" Type="http://schemas.openxmlformats.org/officeDocument/2006/relationships/image" Target="media/image15.wmf"/><Relationship Id="rId18" Type="http://schemas.openxmlformats.org/officeDocument/2006/relationships/image" Target="media/image18.png"/><Relationship Id="rId3" Type="http://schemas.openxmlformats.org/officeDocument/2006/relationships/image" Target="media/image10.wmf"/><Relationship Id="rId7" Type="http://schemas.openxmlformats.org/officeDocument/2006/relationships/image" Target="media/image12.wmf"/><Relationship Id="rId12" Type="http://schemas.openxmlformats.org/officeDocument/2006/relationships/oleObject" Target="embeddings/oleObject13.bin"/><Relationship Id="rId17" Type="http://schemas.openxmlformats.org/officeDocument/2006/relationships/oleObject" Target="embeddings/oleObject15.bin"/><Relationship Id="rId2" Type="http://schemas.openxmlformats.org/officeDocument/2006/relationships/oleObject" Target="embeddings/oleObject8.bin"/><Relationship Id="rId16" Type="http://schemas.openxmlformats.org/officeDocument/2006/relationships/image" Target="media/image17.wmf"/><Relationship Id="rId1" Type="http://schemas.openxmlformats.org/officeDocument/2006/relationships/image" Target="media/image9.wmf"/><Relationship Id="rId6" Type="http://schemas.openxmlformats.org/officeDocument/2006/relationships/oleObject" Target="embeddings/oleObject10.bin"/><Relationship Id="rId11" Type="http://schemas.openxmlformats.org/officeDocument/2006/relationships/image" Target="media/image14.wmf"/><Relationship Id="rId5" Type="http://schemas.openxmlformats.org/officeDocument/2006/relationships/image" Target="media/image11.wmf"/><Relationship Id="rId15" Type="http://schemas.openxmlformats.org/officeDocument/2006/relationships/image" Target="media/image16.emf"/><Relationship Id="rId10" Type="http://schemas.openxmlformats.org/officeDocument/2006/relationships/oleObject" Target="embeddings/oleObject12.bin"/><Relationship Id="rId19" Type="http://schemas.openxmlformats.org/officeDocument/2006/relationships/image" Target="media/image19.jpeg"/><Relationship Id="rId4" Type="http://schemas.openxmlformats.org/officeDocument/2006/relationships/oleObject" Target="embeddings/oleObject9.bin"/><Relationship Id="rId9" Type="http://schemas.openxmlformats.org/officeDocument/2006/relationships/image" Target="media/image13.wmf"/><Relationship Id="rId14" Type="http://schemas.openxmlformats.org/officeDocument/2006/relationships/oleObject" Target="embeddings/oleObject14.bin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image" Target="media/image3.wmf"/><Relationship Id="rId7" Type="http://schemas.openxmlformats.org/officeDocument/2006/relationships/image" Target="media/image5.wmf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6" Type="http://schemas.openxmlformats.org/officeDocument/2006/relationships/oleObject" Target="embeddings/oleObject3.bin"/><Relationship Id="rId5" Type="http://schemas.openxmlformats.org/officeDocument/2006/relationships/image" Target="media/image4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wmf"/><Relationship Id="rId2" Type="http://schemas.openxmlformats.org/officeDocument/2006/relationships/oleObject" Target="embeddings/oleObject6.bin"/><Relationship Id="rId1" Type="http://schemas.openxmlformats.org/officeDocument/2006/relationships/image" Target="media/image7.wmf"/><Relationship Id="rId4" Type="http://schemas.openxmlformats.org/officeDocument/2006/relationships/oleObject" Target="embeddings/oleObject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6;&#1072;&#1084;&#1082;&#1072;%20&#1089;%20&#1090;&#1080;&#1090;&#1091;&#1083;&#1100;&#1085;&#1099;&#1084;%20&#1083;&#1080;&#1089;&#1090;&#1086;&#1084;%20&#1076;&#1083;&#1103;%20&#1076;&#1086;&#1082;&#1091;&#1084;&#1077;&#1085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Рамка с титульным листом для документов</Template>
  <TotalTime>1</TotalTime>
  <Pages>26</Pages>
  <Words>4446</Words>
  <Characters>34306</Characters>
  <Application>Microsoft Office Word</Application>
  <DocSecurity>0</DocSecurity>
  <Lines>285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д е р ж а н и е</vt:lpstr>
    </vt:vector>
  </TitlesOfParts>
  <Company>НВП "Болид"</Company>
  <LinksUpToDate>false</LinksUpToDate>
  <CharactersWithSpaces>38675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д е р ж а н и е</dc:title>
  <dc:subject>Шаблоны ЕСКД</dc:subject>
  <dc:creator>Рудинский</dc:creator>
  <dc:description>Шаблон атоматически разделяет первый лист и последующие. Автонумерация страниц. Автоподсчет количества листов в документе и отображение на титульном листе.</dc:description>
  <cp:lastModifiedBy>Пользователь Windows</cp:lastModifiedBy>
  <cp:revision>2</cp:revision>
  <cp:lastPrinted>2021-09-22T12:49:00Z</cp:lastPrinted>
  <dcterms:created xsi:type="dcterms:W3CDTF">2022-02-08T13:08:00Z</dcterms:created>
  <dcterms:modified xsi:type="dcterms:W3CDTF">2022-02-08T13:08:00Z</dcterms:modified>
</cp:coreProperties>
</file>